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33F" w:rsidRDefault="002C433F">
      <w:pPr>
        <w:pStyle w:val="Title"/>
        <w:rPr>
          <w:rFonts w:cstheme="majorHAnsi"/>
        </w:rPr>
      </w:pPr>
    </w:p>
    <w:p w:rsidR="002C433F" w:rsidRDefault="002C433F">
      <w:pPr>
        <w:pStyle w:val="Title"/>
        <w:rPr>
          <w:rFonts w:cstheme="majorHAnsi"/>
        </w:rPr>
      </w:pPr>
    </w:p>
    <w:p w:rsidR="002C433F" w:rsidRDefault="002C433F">
      <w:pPr>
        <w:pStyle w:val="Title"/>
        <w:rPr>
          <w:rFonts w:cstheme="majorHAnsi"/>
        </w:rPr>
      </w:pPr>
    </w:p>
    <w:p w:rsidR="00E81978" w:rsidRPr="008612E0" w:rsidRDefault="00B62BB7">
      <w:pPr>
        <w:pStyle w:val="Title"/>
        <w:rPr>
          <w:rFonts w:cstheme="majorHAnsi"/>
        </w:rPr>
      </w:pPr>
      <w:sdt>
        <w:sdtPr>
          <w:rPr>
            <w:rFonts w:cstheme="majorHAnsi"/>
          </w:rPr>
          <w:alias w:val="Title:"/>
          <w:tag w:val="Title:"/>
          <w:id w:val="726351117"/>
          <w:placeholder>
            <w:docPart w:val="31F8E5959FDA4287964AF81B79CCA691"/>
          </w:placeholder>
          <w:dataBinding w:prefixMappings="xmlns:ns0='http://purl.org/dc/elements/1.1/' xmlns:ns1='http://schemas.openxmlformats.org/package/2006/metadata/core-properties' " w:xpath="/ns1:coreProperties[1]/ns0:title[1]" w:storeItemID="{6C3C8BC8-F283-45AE-878A-BAB7291924A1}"/>
          <w:text w:multiLine="1"/>
        </w:sdtPr>
        <w:sdtContent>
          <w:r w:rsidR="002C433F">
            <w:rPr>
              <w:rFonts w:cstheme="majorHAnsi"/>
              <w:lang w:val="en-GB"/>
            </w:rPr>
            <w:t>Community E</w:t>
          </w:r>
          <w:r w:rsidR="00D477DB" w:rsidRPr="008612E0">
            <w:rPr>
              <w:rFonts w:cstheme="majorHAnsi"/>
              <w:lang w:val="en-GB"/>
            </w:rPr>
            <w:t>xperience</w:t>
          </w:r>
        </w:sdtContent>
      </w:sdt>
    </w:p>
    <w:p w:rsidR="00B823AA" w:rsidRPr="008612E0" w:rsidRDefault="00D477DB" w:rsidP="00B823AA">
      <w:pPr>
        <w:pStyle w:val="Title2"/>
        <w:rPr>
          <w:rFonts w:asciiTheme="majorHAnsi" w:hAnsiTheme="majorHAnsi" w:cstheme="majorHAnsi"/>
        </w:rPr>
      </w:pPr>
      <w:r w:rsidRPr="008612E0">
        <w:rPr>
          <w:rFonts w:asciiTheme="majorHAnsi" w:hAnsiTheme="majorHAnsi" w:cstheme="majorHAnsi"/>
        </w:rPr>
        <w:t>Student name</w:t>
      </w:r>
    </w:p>
    <w:p w:rsidR="00E81978" w:rsidRPr="008612E0" w:rsidRDefault="00D477DB" w:rsidP="00B823AA">
      <w:pPr>
        <w:pStyle w:val="Title2"/>
        <w:rPr>
          <w:rFonts w:asciiTheme="majorHAnsi" w:hAnsiTheme="majorHAnsi" w:cstheme="majorHAnsi"/>
        </w:rPr>
      </w:pPr>
      <w:r w:rsidRPr="008612E0">
        <w:rPr>
          <w:rFonts w:asciiTheme="majorHAnsi" w:hAnsiTheme="majorHAnsi" w:cstheme="majorHAnsi"/>
        </w:rPr>
        <w:t xml:space="preserve">Institution </w:t>
      </w:r>
    </w:p>
    <w:p w:rsidR="00E81978" w:rsidRPr="008612E0" w:rsidRDefault="00D477DB" w:rsidP="00B823AA">
      <w:pPr>
        <w:pStyle w:val="Title2"/>
        <w:rPr>
          <w:rFonts w:asciiTheme="majorHAnsi" w:hAnsiTheme="majorHAnsi" w:cstheme="majorHAnsi"/>
        </w:rPr>
      </w:pPr>
      <w:r w:rsidRPr="008612E0">
        <w:rPr>
          <w:rFonts w:asciiTheme="majorHAnsi" w:hAnsiTheme="majorHAnsi" w:cstheme="majorHAnsi"/>
        </w:rPr>
        <w:t xml:space="preserve"> </w:t>
      </w:r>
    </w:p>
    <w:p w:rsidR="00E81978" w:rsidRPr="00F164FB" w:rsidRDefault="00B62BB7">
      <w:pPr>
        <w:pStyle w:val="SectionTitle"/>
        <w:rPr>
          <w:rFonts w:cstheme="majorHAnsi"/>
          <w:b/>
        </w:rPr>
      </w:pPr>
      <w:sdt>
        <w:sdtPr>
          <w:rPr>
            <w:rFonts w:cstheme="majorHAnsi"/>
            <w:b/>
          </w:rPr>
          <w:alias w:val="Section title:"/>
          <w:tag w:val="Section title:"/>
          <w:id w:val="984196707"/>
          <w:placeholder>
            <w:docPart w:val="4BBD1F3ED9F14188A90555A47E950BF3"/>
          </w:placeholder>
          <w:dataBinding w:prefixMappings="xmlns:ns0='http://purl.org/dc/elements/1.1/' xmlns:ns1='http://schemas.openxmlformats.org/package/2006/metadata/core-properties' " w:xpath="/ns1:coreProperties[1]/ns0:title[1]" w:storeItemID="{6C3C8BC8-F283-45AE-878A-BAB7291924A1}"/>
          <w:text w:multiLine="1"/>
        </w:sdtPr>
        <w:sdtContent>
          <w:r w:rsidR="002C433F">
            <w:rPr>
              <w:rFonts w:cstheme="majorHAnsi"/>
              <w:b/>
            </w:rPr>
            <w:t>Community Experience</w:t>
          </w:r>
        </w:sdtContent>
      </w:sdt>
    </w:p>
    <w:p w:rsidR="00644041" w:rsidRPr="00644041" w:rsidRDefault="00644041" w:rsidP="00644041">
      <w:pPr>
        <w:ind w:firstLine="0"/>
        <w:rPr>
          <w:rFonts w:asciiTheme="majorHAnsi" w:hAnsiTheme="majorHAnsi" w:cstheme="majorHAnsi"/>
        </w:rPr>
      </w:pPr>
      <w:r w:rsidRPr="00644041">
        <w:rPr>
          <w:rFonts w:asciiTheme="majorHAnsi" w:hAnsiTheme="majorHAnsi" w:cstheme="majorHAnsi"/>
        </w:rPr>
        <w:t>This is some of the information regarding the IBCLC</w:t>
      </w:r>
      <w:r>
        <w:rPr>
          <w:rFonts w:asciiTheme="majorHAnsi" w:hAnsiTheme="majorHAnsi" w:cstheme="majorHAnsi"/>
        </w:rPr>
        <w:t xml:space="preserve"> member</w:t>
      </w:r>
      <w:r w:rsidRPr="00644041">
        <w:rPr>
          <w:rFonts w:asciiTheme="majorHAnsi" w:hAnsiTheme="majorHAnsi" w:cstheme="majorHAnsi"/>
        </w:rPr>
        <w:t xml:space="preserve"> </w:t>
      </w:r>
      <w:r>
        <w:rPr>
          <w:rFonts w:asciiTheme="majorHAnsi" w:hAnsiTheme="majorHAnsi" w:cstheme="majorHAnsi"/>
        </w:rPr>
        <w:t>who</w:t>
      </w:r>
      <w:r w:rsidRPr="00644041">
        <w:rPr>
          <w:rFonts w:asciiTheme="majorHAnsi" w:hAnsiTheme="majorHAnsi" w:cstheme="majorHAnsi"/>
        </w:rPr>
        <w:t xml:space="preserve"> I interacted with during the community experience.</w:t>
      </w:r>
    </w:p>
    <w:p w:rsidR="007B6D6A" w:rsidRPr="00F64A0D" w:rsidRDefault="007B6D6A" w:rsidP="00F64A0D">
      <w:pPr>
        <w:pStyle w:val="ListParagraph"/>
        <w:numPr>
          <w:ilvl w:val="0"/>
          <w:numId w:val="17"/>
        </w:numPr>
        <w:rPr>
          <w:rFonts w:asciiTheme="majorHAnsi" w:hAnsiTheme="majorHAnsi" w:cstheme="majorHAnsi"/>
          <w:b/>
        </w:rPr>
      </w:pPr>
      <w:r w:rsidRPr="00F64A0D">
        <w:rPr>
          <w:rFonts w:asciiTheme="majorHAnsi" w:hAnsiTheme="majorHAnsi" w:cstheme="majorHAnsi"/>
          <w:b/>
        </w:rPr>
        <w:t>Name and address</w:t>
      </w:r>
    </w:p>
    <w:p w:rsidR="007B6D6A" w:rsidRDefault="007B6D6A" w:rsidP="00644041">
      <w:pPr>
        <w:rPr>
          <w:rFonts w:asciiTheme="majorHAnsi" w:hAnsiTheme="majorHAnsi" w:cstheme="majorHAnsi"/>
        </w:rPr>
      </w:pPr>
      <w:r w:rsidRPr="007B6D6A">
        <w:rPr>
          <w:rFonts w:asciiTheme="majorHAnsi" w:hAnsiTheme="majorHAnsi" w:cstheme="majorHAnsi"/>
        </w:rPr>
        <w:t>Baby Perfecto Breastfeeding Education and Services</w:t>
      </w:r>
    </w:p>
    <w:p w:rsidR="007B6D6A" w:rsidRPr="00F64A0D" w:rsidRDefault="007B6D6A" w:rsidP="00F64A0D">
      <w:pPr>
        <w:pStyle w:val="ListParagraph"/>
        <w:numPr>
          <w:ilvl w:val="0"/>
          <w:numId w:val="17"/>
        </w:numPr>
        <w:rPr>
          <w:rFonts w:asciiTheme="majorHAnsi" w:hAnsiTheme="majorHAnsi" w:cstheme="majorHAnsi"/>
          <w:b/>
        </w:rPr>
      </w:pPr>
      <w:r w:rsidRPr="00F64A0D">
        <w:rPr>
          <w:rFonts w:asciiTheme="majorHAnsi" w:hAnsiTheme="majorHAnsi" w:cstheme="majorHAnsi"/>
          <w:b/>
        </w:rPr>
        <w:t>Purpose of organization</w:t>
      </w:r>
    </w:p>
    <w:p w:rsidR="007B6D6A" w:rsidRDefault="007B6D6A" w:rsidP="00644041">
      <w:pPr>
        <w:rPr>
          <w:rFonts w:asciiTheme="majorHAnsi" w:hAnsiTheme="majorHAnsi" w:cstheme="majorHAnsi"/>
        </w:rPr>
      </w:pPr>
      <w:r w:rsidRPr="007B6D6A">
        <w:rPr>
          <w:rFonts w:asciiTheme="majorHAnsi" w:hAnsiTheme="majorHAnsi" w:cstheme="majorHAnsi"/>
        </w:rPr>
        <w:t xml:space="preserve"> </w:t>
      </w:r>
      <w:r w:rsidR="00644041">
        <w:rPr>
          <w:rFonts w:asciiTheme="majorHAnsi" w:hAnsiTheme="majorHAnsi" w:cstheme="majorHAnsi"/>
        </w:rPr>
        <w:t>The member works</w:t>
      </w:r>
      <w:r w:rsidRPr="007B6D6A">
        <w:rPr>
          <w:rFonts w:asciiTheme="majorHAnsi" w:hAnsiTheme="majorHAnsi" w:cstheme="majorHAnsi"/>
        </w:rPr>
        <w:t xml:space="preserve"> with mothers both pre and postnatal providing them with breastfeeding and psychological support.</w:t>
      </w:r>
    </w:p>
    <w:p w:rsidR="007B6D6A" w:rsidRPr="00F64A0D" w:rsidRDefault="007B6D6A" w:rsidP="00F64A0D">
      <w:pPr>
        <w:pStyle w:val="ListParagraph"/>
        <w:numPr>
          <w:ilvl w:val="0"/>
          <w:numId w:val="17"/>
        </w:numPr>
        <w:rPr>
          <w:rFonts w:asciiTheme="majorHAnsi" w:hAnsiTheme="majorHAnsi" w:cstheme="majorHAnsi"/>
          <w:b/>
        </w:rPr>
      </w:pPr>
      <w:r w:rsidRPr="00F64A0D">
        <w:rPr>
          <w:rFonts w:asciiTheme="majorHAnsi" w:hAnsiTheme="majorHAnsi" w:cstheme="majorHAnsi"/>
          <w:b/>
        </w:rPr>
        <w:t>Type of patient served in (%)</w:t>
      </w:r>
    </w:p>
    <w:p w:rsidR="007B6D6A" w:rsidRPr="007B6D6A" w:rsidRDefault="007B6D6A" w:rsidP="007B6D6A">
      <w:pPr>
        <w:rPr>
          <w:rFonts w:asciiTheme="majorHAnsi" w:hAnsiTheme="majorHAnsi" w:cstheme="majorHAnsi"/>
        </w:rPr>
      </w:pPr>
      <w:r w:rsidRPr="007B6D6A">
        <w:rPr>
          <w:rFonts w:asciiTheme="majorHAnsi" w:hAnsiTheme="majorHAnsi" w:cstheme="majorHAnsi"/>
        </w:rPr>
        <w:t xml:space="preserve"> During </w:t>
      </w:r>
      <w:r w:rsidR="00644041">
        <w:rPr>
          <w:rFonts w:asciiTheme="majorHAnsi" w:hAnsiTheme="majorHAnsi" w:cstheme="majorHAnsi"/>
        </w:rPr>
        <w:t>the member’s</w:t>
      </w:r>
      <w:r w:rsidRPr="007B6D6A">
        <w:rPr>
          <w:rFonts w:asciiTheme="majorHAnsi" w:hAnsiTheme="majorHAnsi" w:cstheme="majorHAnsi"/>
        </w:rPr>
        <w:t xml:space="preserve"> internship of 1000 hours, </w:t>
      </w:r>
      <w:r w:rsidR="00644041">
        <w:rPr>
          <w:rFonts w:asciiTheme="majorHAnsi" w:hAnsiTheme="majorHAnsi" w:cstheme="majorHAnsi"/>
        </w:rPr>
        <w:t>they</w:t>
      </w:r>
      <w:r w:rsidRPr="007B6D6A">
        <w:rPr>
          <w:rFonts w:asciiTheme="majorHAnsi" w:hAnsiTheme="majorHAnsi" w:cstheme="majorHAnsi"/>
        </w:rPr>
        <w:t xml:space="preserve"> worked with low-income families and teen mothers. Every Monday </w:t>
      </w:r>
      <w:r w:rsidR="00644041">
        <w:rPr>
          <w:rFonts w:asciiTheme="majorHAnsi" w:hAnsiTheme="majorHAnsi" w:cstheme="majorHAnsi"/>
        </w:rPr>
        <w:t>they</w:t>
      </w:r>
      <w:r w:rsidRPr="007B6D6A">
        <w:rPr>
          <w:rFonts w:asciiTheme="majorHAnsi" w:hAnsiTheme="majorHAnsi" w:cstheme="majorHAnsi"/>
        </w:rPr>
        <w:t xml:space="preserve"> provide free services to low-income families at a pregnancy help </w:t>
      </w:r>
      <w:r w:rsidR="00644041" w:rsidRPr="007B6D6A">
        <w:rPr>
          <w:rFonts w:asciiTheme="majorHAnsi" w:hAnsiTheme="majorHAnsi" w:cstheme="majorHAnsi"/>
        </w:rPr>
        <w:t>center</w:t>
      </w:r>
      <w:r w:rsidRPr="007B6D6A">
        <w:rPr>
          <w:rFonts w:asciiTheme="majorHAnsi" w:hAnsiTheme="majorHAnsi" w:cstheme="majorHAnsi"/>
        </w:rPr>
        <w:t xml:space="preserve"> in Rosemead, CA.</w:t>
      </w:r>
    </w:p>
    <w:p w:rsidR="007B6D6A" w:rsidRPr="00644041" w:rsidRDefault="007B6D6A" w:rsidP="00F64A0D">
      <w:pPr>
        <w:pStyle w:val="ListParagraph"/>
        <w:numPr>
          <w:ilvl w:val="0"/>
          <w:numId w:val="17"/>
        </w:numPr>
        <w:rPr>
          <w:rFonts w:asciiTheme="majorHAnsi" w:hAnsiTheme="majorHAnsi" w:cstheme="majorHAnsi"/>
          <w:b/>
        </w:rPr>
      </w:pPr>
      <w:r w:rsidRPr="00644041">
        <w:rPr>
          <w:rFonts w:asciiTheme="majorHAnsi" w:hAnsiTheme="majorHAnsi" w:cstheme="majorHAnsi"/>
          <w:b/>
        </w:rPr>
        <w:t>Type of health care concerns</w:t>
      </w:r>
    </w:p>
    <w:p w:rsidR="00644041" w:rsidRDefault="003F1674" w:rsidP="00644041">
      <w:pPr>
        <w:rPr>
          <w:rFonts w:asciiTheme="majorHAnsi" w:hAnsiTheme="majorHAnsi" w:cstheme="majorHAnsi"/>
        </w:rPr>
      </w:pPr>
      <w:r w:rsidRPr="003F1674">
        <w:rPr>
          <w:rFonts w:asciiTheme="majorHAnsi" w:hAnsiTheme="majorHAnsi" w:cstheme="majorHAnsi"/>
        </w:rPr>
        <w:t xml:space="preserve"> </w:t>
      </w:r>
      <w:r w:rsidR="00644041">
        <w:rPr>
          <w:rFonts w:asciiTheme="majorHAnsi" w:hAnsiTheme="majorHAnsi" w:cstheme="majorHAnsi"/>
        </w:rPr>
        <w:t xml:space="preserve">The member teaches the </w:t>
      </w:r>
      <w:r w:rsidRPr="003F1674">
        <w:rPr>
          <w:rFonts w:asciiTheme="majorHAnsi" w:hAnsiTheme="majorHAnsi" w:cstheme="majorHAnsi"/>
        </w:rPr>
        <w:t>mothers on the importance of exclusive breastfeeding infant for the first six months, after which food may be introduced together with breast milk for up to two years and beyond.  A mother should not stop breastfeeding immediately the child attains the age of two. This is because the child may not have developed energy to consume other foods apart from breast milk. Mothers who are psychologically stressed or suffer from lifestyle diseases may have a problem initiating and maintaining milk production. It is therefore essential for the mother who may work under such conditions to maintain a high standard of health management to provide the necessary diet for the infant.</w:t>
      </w:r>
    </w:p>
    <w:p w:rsidR="00644041" w:rsidRPr="003F1674" w:rsidRDefault="00644041" w:rsidP="00644041">
      <w:pPr>
        <w:ind w:firstLine="0"/>
        <w:rPr>
          <w:rFonts w:asciiTheme="majorHAnsi" w:hAnsiTheme="majorHAnsi" w:cstheme="majorHAnsi"/>
        </w:rPr>
      </w:pPr>
      <w:r>
        <w:rPr>
          <w:rFonts w:asciiTheme="majorHAnsi" w:hAnsiTheme="majorHAnsi" w:cstheme="majorHAnsi"/>
        </w:rPr>
        <w:t>Below is how the teaching went:</w:t>
      </w:r>
    </w:p>
    <w:p w:rsidR="003F1674" w:rsidRPr="003F1674" w:rsidRDefault="00C406E0" w:rsidP="0092572E">
      <w:pPr>
        <w:rPr>
          <w:rFonts w:asciiTheme="majorHAnsi" w:hAnsiTheme="majorHAnsi" w:cstheme="majorHAnsi"/>
        </w:rPr>
      </w:pPr>
      <w:r>
        <w:rPr>
          <w:rFonts w:asciiTheme="majorHAnsi" w:hAnsiTheme="majorHAnsi" w:cstheme="majorHAnsi"/>
        </w:rPr>
        <w:lastRenderedPageBreak/>
        <w:t>Using a warm tone, I explained how b</w:t>
      </w:r>
      <w:r w:rsidR="003F1674" w:rsidRPr="003F1674">
        <w:rPr>
          <w:rFonts w:asciiTheme="majorHAnsi" w:hAnsiTheme="majorHAnsi" w:cstheme="majorHAnsi"/>
        </w:rPr>
        <w:t>reast milk is essentially important as it enables an infant to grow and develop faster and it accelerates the development of body systems. Whatever a mother eats, will determine the taste and the smell of the breast milk. Unlike formula milk, breast milk goes through changes to meet the needs of the infant. Formula milk remains constant throughout, hence not recommended for supplementing a mother’s breast milk supply. I a</w:t>
      </w:r>
      <w:r>
        <w:rPr>
          <w:rFonts w:asciiTheme="majorHAnsi" w:hAnsiTheme="majorHAnsi" w:cstheme="majorHAnsi"/>
        </w:rPr>
        <w:t>dded the importance of</w:t>
      </w:r>
      <w:r w:rsidR="003F1674" w:rsidRPr="003F1674">
        <w:rPr>
          <w:rFonts w:asciiTheme="majorHAnsi" w:hAnsiTheme="majorHAnsi" w:cstheme="majorHAnsi"/>
        </w:rPr>
        <w:t xml:space="preserve"> giving infants breast milk as it consists of vital nutrients such as fats, vitamins, proteins, carbohydrates, minerals, </w:t>
      </w:r>
      <w:proofErr w:type="spellStart"/>
      <w:r w:rsidR="003F1674" w:rsidRPr="003F1674">
        <w:rPr>
          <w:rFonts w:asciiTheme="majorHAnsi" w:hAnsiTheme="majorHAnsi" w:cstheme="majorHAnsi"/>
        </w:rPr>
        <w:t>Lactoferrin</w:t>
      </w:r>
      <w:proofErr w:type="spellEnd"/>
      <w:r w:rsidR="003F1674" w:rsidRPr="003F1674">
        <w:rPr>
          <w:rFonts w:asciiTheme="majorHAnsi" w:hAnsiTheme="majorHAnsi" w:cstheme="majorHAnsi"/>
        </w:rPr>
        <w:t xml:space="preserve"> and blood cells, in the right quantities (</w:t>
      </w:r>
      <w:proofErr w:type="spellStart"/>
      <w:r w:rsidR="003F1674" w:rsidRPr="003F1674">
        <w:rPr>
          <w:rFonts w:asciiTheme="majorHAnsi" w:hAnsiTheme="majorHAnsi" w:cstheme="majorHAnsi"/>
        </w:rPr>
        <w:t>Moradian</w:t>
      </w:r>
      <w:proofErr w:type="spellEnd"/>
      <w:r w:rsidR="003F1674" w:rsidRPr="003F1674">
        <w:rPr>
          <w:rFonts w:asciiTheme="majorHAnsi" w:hAnsiTheme="majorHAnsi" w:cstheme="majorHAnsi"/>
        </w:rPr>
        <w:t>, 2017). These nutrients are essential for the growth and development of an infant especially during the first six months of life.</w:t>
      </w:r>
    </w:p>
    <w:p w:rsidR="003F1674" w:rsidRDefault="00C406E0" w:rsidP="0092572E">
      <w:pPr>
        <w:rPr>
          <w:rFonts w:asciiTheme="majorHAnsi" w:hAnsiTheme="majorHAnsi" w:cstheme="majorHAnsi"/>
        </w:rPr>
      </w:pPr>
      <w:r>
        <w:rPr>
          <w:rFonts w:asciiTheme="majorHAnsi" w:hAnsiTheme="majorHAnsi" w:cstheme="majorHAnsi"/>
        </w:rPr>
        <w:t>As I continued, I mentioned that b</w:t>
      </w:r>
      <w:r w:rsidR="003F1674" w:rsidRPr="003F1674">
        <w:rPr>
          <w:rFonts w:asciiTheme="majorHAnsi" w:hAnsiTheme="majorHAnsi" w:cstheme="majorHAnsi"/>
        </w:rPr>
        <w:t>reast milk is important to both the mother and the infant. To the infant, breast milk is vital because it reduces the risks of infection, prevents risks of Sudden Infant Death Syndrome (SIDs), allergies, childhood diseases, respiratory infections among others. The mother benefits from breastfeeding as it decreases postpartum bleeding, risks</w:t>
      </w:r>
      <w:r w:rsidR="00481D79">
        <w:rPr>
          <w:rFonts w:asciiTheme="majorHAnsi" w:hAnsiTheme="majorHAnsi" w:cstheme="majorHAnsi"/>
        </w:rPr>
        <w:t xml:space="preserve"> of ovarian and breast cancer, c</w:t>
      </w:r>
      <w:r w:rsidR="003F1674" w:rsidRPr="003F1674">
        <w:rPr>
          <w:rFonts w:asciiTheme="majorHAnsi" w:hAnsiTheme="majorHAnsi" w:cstheme="majorHAnsi"/>
        </w:rPr>
        <w:t xml:space="preserve">ardiovascular problems and hypertension. </w:t>
      </w:r>
      <w:r>
        <w:rPr>
          <w:rFonts w:asciiTheme="majorHAnsi" w:hAnsiTheme="majorHAnsi" w:cstheme="majorHAnsi"/>
        </w:rPr>
        <w:t>I also added that it</w:t>
      </w:r>
      <w:r w:rsidR="003F1674" w:rsidRPr="003F1674">
        <w:rPr>
          <w:rFonts w:asciiTheme="majorHAnsi" w:hAnsiTheme="majorHAnsi" w:cstheme="majorHAnsi"/>
        </w:rPr>
        <w:t xml:space="preserve"> helps the mother gain her pre-pregnancy weight.</w:t>
      </w:r>
    </w:p>
    <w:p w:rsidR="001C5C6B" w:rsidRDefault="00C406E0" w:rsidP="0092572E">
      <w:pPr>
        <w:rPr>
          <w:rFonts w:asciiTheme="majorHAnsi" w:hAnsiTheme="majorHAnsi" w:cstheme="majorHAnsi"/>
        </w:rPr>
      </w:pPr>
      <w:r>
        <w:rPr>
          <w:rFonts w:asciiTheme="majorHAnsi" w:hAnsiTheme="majorHAnsi" w:cstheme="majorHAnsi"/>
        </w:rPr>
        <w:t>I stressed that it was</w:t>
      </w:r>
      <w:r w:rsidR="001C5C6B">
        <w:rPr>
          <w:rFonts w:asciiTheme="majorHAnsi" w:hAnsiTheme="majorHAnsi" w:cstheme="majorHAnsi"/>
        </w:rPr>
        <w:t xml:space="preserve"> important </w:t>
      </w:r>
      <w:r>
        <w:rPr>
          <w:rFonts w:asciiTheme="majorHAnsi" w:hAnsiTheme="majorHAnsi" w:cstheme="majorHAnsi"/>
        </w:rPr>
        <w:t xml:space="preserve">for a mother to learn </w:t>
      </w:r>
      <w:r w:rsidR="001C5C6B">
        <w:rPr>
          <w:rFonts w:asciiTheme="majorHAnsi" w:hAnsiTheme="majorHAnsi" w:cstheme="majorHAnsi"/>
        </w:rPr>
        <w:t>the various breast feeding positions in order to be able to feed the infant properly. One</w:t>
      </w:r>
      <w:r w:rsidR="007B6D6A">
        <w:rPr>
          <w:rFonts w:asciiTheme="majorHAnsi" w:hAnsiTheme="majorHAnsi" w:cstheme="majorHAnsi"/>
        </w:rPr>
        <w:t xml:space="preserve"> of the positions</w:t>
      </w:r>
      <w:r w:rsidR="001C5C6B">
        <w:rPr>
          <w:rFonts w:asciiTheme="majorHAnsi" w:hAnsiTheme="majorHAnsi" w:cstheme="majorHAnsi"/>
        </w:rPr>
        <w:t xml:space="preserve"> is cradle-hold where the head of the new born is </w:t>
      </w:r>
      <w:r>
        <w:rPr>
          <w:rFonts w:asciiTheme="majorHAnsi" w:hAnsiTheme="majorHAnsi" w:cstheme="majorHAnsi"/>
        </w:rPr>
        <w:t>cradled in the arm’s crook of the mother. Two is the football-hold where the baby’s head is held in the hand of the mother and the baby is offered support between the mother’s side and her arm. Three is cross-cradle hold where the head of the new born is offered support by the mother’s hand and the baby’s back is lying against the forearm of the mother. The baby’s abdomen is facing the mother’s.</w:t>
      </w:r>
    </w:p>
    <w:p w:rsidR="001C5C6B" w:rsidRPr="003F1674" w:rsidRDefault="007B6D6A" w:rsidP="0092572E">
      <w:pPr>
        <w:rPr>
          <w:rFonts w:asciiTheme="majorHAnsi" w:hAnsiTheme="majorHAnsi" w:cstheme="majorHAnsi"/>
        </w:rPr>
      </w:pPr>
      <w:r>
        <w:rPr>
          <w:rFonts w:asciiTheme="majorHAnsi" w:hAnsiTheme="majorHAnsi" w:cstheme="majorHAnsi"/>
        </w:rPr>
        <w:lastRenderedPageBreak/>
        <w:t xml:space="preserve">On the same note, I offered tips that can help mothers breast feed better. </w:t>
      </w:r>
      <w:r w:rsidR="001C5C6B">
        <w:rPr>
          <w:rFonts w:asciiTheme="majorHAnsi" w:hAnsiTheme="majorHAnsi" w:cstheme="majorHAnsi"/>
        </w:rPr>
        <w:t>When the baby is born, the mother should place the baby skin-to-skin as soon as it is born and initiate the process. So as to</w:t>
      </w:r>
      <w:bookmarkStart w:id="0" w:name="_GoBack"/>
      <w:bookmarkEnd w:id="0"/>
      <w:r w:rsidR="001C5C6B">
        <w:rPr>
          <w:rFonts w:asciiTheme="majorHAnsi" w:hAnsiTheme="majorHAnsi" w:cstheme="majorHAnsi"/>
        </w:rPr>
        <w:t xml:space="preserve"> entice the new born and to lubricate the nipple a mother should spread a drop of </w:t>
      </w:r>
      <w:proofErr w:type="spellStart"/>
      <w:r w:rsidR="001C5C6B">
        <w:rPr>
          <w:rFonts w:asciiTheme="majorHAnsi" w:hAnsiTheme="majorHAnsi" w:cstheme="majorHAnsi"/>
        </w:rPr>
        <w:t>colostrum</w:t>
      </w:r>
      <w:proofErr w:type="spellEnd"/>
      <w:r w:rsidR="001C5C6B">
        <w:rPr>
          <w:rFonts w:asciiTheme="majorHAnsi" w:hAnsiTheme="majorHAnsi" w:cstheme="majorHAnsi"/>
        </w:rPr>
        <w:t xml:space="preserve"> over the nipple. It is important to breast feed the baby when it is revealing early symptoms of hunger and when it is calm. Also</w:t>
      </w:r>
      <w:r>
        <w:rPr>
          <w:rFonts w:asciiTheme="majorHAnsi" w:hAnsiTheme="majorHAnsi" w:cstheme="majorHAnsi"/>
        </w:rPr>
        <w:t>,</w:t>
      </w:r>
      <w:r w:rsidR="001C5C6B">
        <w:rPr>
          <w:rFonts w:asciiTheme="majorHAnsi" w:hAnsiTheme="majorHAnsi" w:cstheme="majorHAnsi"/>
        </w:rPr>
        <w:t xml:space="preserve"> ensure you don’t use a bottle for feeding to prevent nipple confusion.</w:t>
      </w:r>
    </w:p>
    <w:p w:rsidR="003F1674" w:rsidRPr="003F1674" w:rsidRDefault="007B6D6A" w:rsidP="0092572E">
      <w:pPr>
        <w:rPr>
          <w:rFonts w:asciiTheme="majorHAnsi" w:hAnsiTheme="majorHAnsi" w:cstheme="majorHAnsi"/>
        </w:rPr>
      </w:pPr>
      <w:r>
        <w:rPr>
          <w:rFonts w:asciiTheme="majorHAnsi" w:hAnsiTheme="majorHAnsi" w:cstheme="majorHAnsi"/>
        </w:rPr>
        <w:t>Concluding the lesson</w:t>
      </w:r>
      <w:r w:rsidR="003F1674" w:rsidRPr="003F1674">
        <w:rPr>
          <w:rFonts w:asciiTheme="majorHAnsi" w:hAnsiTheme="majorHAnsi" w:cstheme="majorHAnsi"/>
        </w:rPr>
        <w:t xml:space="preserve"> in my community experience, I have come across diverse needs of breastfeeding and provided vital and necessary information that is required to make the child benefit fully from the mother’s milk. Mothers can understand their breast’s anatomy during breastfeeding and how such relationship boosts mother and child closeness.  </w:t>
      </w: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2C433F" w:rsidRDefault="002C433F" w:rsidP="002C433F">
      <w:pPr>
        <w:jc w:val="center"/>
        <w:rPr>
          <w:rFonts w:cstheme="majorHAnsi"/>
          <w:b/>
          <w:color w:val="1D1D1D"/>
        </w:rPr>
      </w:pPr>
      <w:r w:rsidRPr="002C433F">
        <w:rPr>
          <w:rFonts w:cstheme="majorHAnsi"/>
          <w:b/>
          <w:color w:val="1D1D1D"/>
        </w:rPr>
        <w:lastRenderedPageBreak/>
        <w:t>References</w:t>
      </w:r>
    </w:p>
    <w:p w:rsidR="002C433F" w:rsidRPr="002C433F" w:rsidRDefault="002C433F" w:rsidP="00481D79">
      <w:pPr>
        <w:ind w:left="720" w:hanging="720"/>
        <w:rPr>
          <w:rFonts w:cstheme="majorHAnsi"/>
          <w:color w:val="1D1D1D"/>
        </w:rPr>
      </w:pPr>
      <w:proofErr w:type="spellStart"/>
      <w:r w:rsidRPr="002C433F">
        <w:rPr>
          <w:rFonts w:cstheme="majorHAnsi"/>
          <w:color w:val="1D1D1D"/>
        </w:rPr>
        <w:t>Moradian</w:t>
      </w:r>
      <w:proofErr w:type="spellEnd"/>
      <w:r w:rsidRPr="002C433F">
        <w:rPr>
          <w:rFonts w:cstheme="majorHAnsi"/>
          <w:color w:val="1D1D1D"/>
        </w:rPr>
        <w:t>, A</w:t>
      </w:r>
      <w:proofErr w:type="gramStart"/>
      <w:r w:rsidRPr="002C433F">
        <w:rPr>
          <w:rFonts w:cstheme="majorHAnsi"/>
          <w:color w:val="1D1D1D"/>
        </w:rPr>
        <w:t>,.</w:t>
      </w:r>
      <w:proofErr w:type="gramEnd"/>
      <w:r>
        <w:rPr>
          <w:rFonts w:cstheme="majorHAnsi"/>
          <w:color w:val="1D1D1D"/>
        </w:rPr>
        <w:t xml:space="preserve"> </w:t>
      </w:r>
      <w:proofErr w:type="gramStart"/>
      <w:r>
        <w:rPr>
          <w:rFonts w:cstheme="majorHAnsi"/>
          <w:color w:val="1D1D1D"/>
        </w:rPr>
        <w:t>(2017).</w:t>
      </w:r>
      <w:r w:rsidRPr="002C433F">
        <w:rPr>
          <w:rFonts w:cstheme="majorHAnsi"/>
          <w:color w:val="1D1D1D"/>
        </w:rPr>
        <w:t xml:space="preserve"> Lactation management for healthcare professionals.</w:t>
      </w:r>
      <w:proofErr w:type="gramEnd"/>
      <w:r w:rsidRPr="002C433F">
        <w:rPr>
          <w:rFonts w:cstheme="majorHAnsi"/>
          <w:color w:val="1D1D1D"/>
        </w:rPr>
        <w:t xml:space="preserve"> Retrieved on 29</w:t>
      </w:r>
      <w:r w:rsidRPr="002C433F">
        <w:rPr>
          <w:rFonts w:cstheme="majorHAnsi"/>
          <w:color w:val="1D1D1D"/>
          <w:vertAlign w:val="superscript"/>
        </w:rPr>
        <w:t>th</w:t>
      </w:r>
      <w:r w:rsidRPr="002C433F">
        <w:rPr>
          <w:rFonts w:cstheme="majorHAnsi"/>
          <w:color w:val="1D1D1D"/>
        </w:rPr>
        <w:t xml:space="preserve"> December</w:t>
      </w:r>
      <w:r>
        <w:rPr>
          <w:rFonts w:cstheme="majorHAnsi"/>
          <w:color w:val="1D1D1D"/>
        </w:rPr>
        <w:t xml:space="preserve">, 2017 from: </w:t>
      </w:r>
      <w:r w:rsidRPr="002C433F">
        <w:rPr>
          <w:rFonts w:cstheme="majorHAnsi"/>
          <w:color w:val="1D1D1D"/>
        </w:rPr>
        <w:t>https://docs.google.com/presentation/d/1UG1nC6AybnaMM51sMXSsVE1GOBEh4FuOAdEaEagRTEs/edit#slide=id.p5</w:t>
      </w:r>
    </w:p>
    <w:sectPr w:rsidR="002C433F" w:rsidRPr="002C433F" w:rsidSect="009605C6">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3B8A" w:rsidRDefault="00FD3B8A">
      <w:pPr>
        <w:spacing w:line="240" w:lineRule="auto"/>
      </w:pPr>
      <w:r>
        <w:separator/>
      </w:r>
    </w:p>
    <w:p w:rsidR="00FD3B8A" w:rsidRDefault="00FD3B8A"/>
  </w:endnote>
  <w:endnote w:type="continuationSeparator" w:id="0">
    <w:p w:rsidR="00FD3B8A" w:rsidRDefault="00FD3B8A">
      <w:pPr>
        <w:spacing w:line="240" w:lineRule="auto"/>
      </w:pPr>
      <w:r>
        <w:continuationSeparator/>
      </w:r>
    </w:p>
    <w:p w:rsidR="00FD3B8A" w:rsidRDefault="00FD3B8A"/>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3B8A" w:rsidRDefault="00FD3B8A">
      <w:pPr>
        <w:spacing w:line="240" w:lineRule="auto"/>
      </w:pPr>
      <w:r>
        <w:separator/>
      </w:r>
    </w:p>
    <w:p w:rsidR="00FD3B8A" w:rsidRDefault="00FD3B8A"/>
  </w:footnote>
  <w:footnote w:type="continuationSeparator" w:id="0">
    <w:p w:rsidR="00FD3B8A" w:rsidRDefault="00FD3B8A">
      <w:pPr>
        <w:spacing w:line="240" w:lineRule="auto"/>
      </w:pPr>
      <w:r>
        <w:continuationSeparator/>
      </w:r>
    </w:p>
    <w:p w:rsidR="00FD3B8A" w:rsidRDefault="00FD3B8A"/>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78" w:rsidRDefault="00B62BB7">
    <w:pPr>
      <w:pStyle w:val="Header"/>
    </w:pPr>
    <w:sdt>
      <w:sdtPr>
        <w:rPr>
          <w:rStyle w:val="Strong"/>
        </w:rPr>
        <w:alias w:val="Running head"/>
        <w:tag w:val=""/>
        <w:id w:val="12739865"/>
        <w:placeholder>
          <w:docPart w:val="D69722BB7B48450893BE4BF6F842EE21"/>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D477DB">
          <w:rPr>
            <w:rStyle w:val="Strong"/>
            <w:lang w:val="en-GB"/>
          </w:rPr>
          <w:t xml:space="preserve">Community Experience </w:t>
        </w:r>
      </w:sdtContent>
    </w:sdt>
    <w:r w:rsidR="005D3A03">
      <w:rPr>
        <w:rStyle w:val="Strong"/>
      </w:rPr>
      <w:ptab w:relativeTo="margin" w:alignment="right" w:leader="none"/>
    </w:r>
    <w:r>
      <w:rPr>
        <w:rStyle w:val="Strong"/>
      </w:rPr>
      <w:fldChar w:fldCharType="begin"/>
    </w:r>
    <w:r w:rsidR="005D3A03">
      <w:rPr>
        <w:rStyle w:val="Strong"/>
      </w:rPr>
      <w:instrText xml:space="preserve"> PAGE   \* MERGEFORMAT </w:instrText>
    </w:r>
    <w:r>
      <w:rPr>
        <w:rStyle w:val="Strong"/>
      </w:rPr>
      <w:fldChar w:fldCharType="separate"/>
    </w:r>
    <w:r w:rsidR="00943125">
      <w:rPr>
        <w:rStyle w:val="Strong"/>
        <w:noProof/>
      </w:rPr>
      <w:t>5</w:t>
    </w:r>
    <w:r>
      <w:rPr>
        <w:rStyle w:val="Strong"/>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78" w:rsidRDefault="005D3A03">
    <w:pPr>
      <w:pStyle w:val="Header"/>
      <w:rPr>
        <w:rStyle w:val="Strong"/>
      </w:rPr>
    </w:pPr>
    <w:r>
      <w:t xml:space="preserve">Running head: </w:t>
    </w:r>
    <w:sdt>
      <w:sdtPr>
        <w:rPr>
          <w:rStyle w:val="Strong"/>
        </w:rPr>
        <w:alias w:val="Running head"/>
        <w:tag w:val=""/>
        <w:id w:val="-696842620"/>
        <w:placeholder>
          <w:docPart w:val="E2821F58BD8F49E1ABA71F7128BDCCE4"/>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D477DB">
          <w:rPr>
            <w:rStyle w:val="Strong"/>
          </w:rPr>
          <w:t xml:space="preserve">Community Experience </w:t>
        </w:r>
      </w:sdtContent>
    </w:sdt>
    <w:r>
      <w:rPr>
        <w:rStyle w:val="Strong"/>
      </w:rPr>
      <w:ptab w:relativeTo="margin" w:alignment="right" w:leader="non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18A6560F"/>
    <w:multiLevelType w:val="hybridMultilevel"/>
    <w:tmpl w:val="E44E0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51D476CF"/>
    <w:multiLevelType w:val="hybridMultilevel"/>
    <w:tmpl w:val="A572B532"/>
    <w:lvl w:ilvl="0" w:tplc="6936B3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5"/>
  </w:num>
  <w:num w:numId="13">
    <w:abstractNumId w:val="13"/>
  </w:num>
  <w:num w:numId="14">
    <w:abstractNumId w:val="11"/>
  </w:num>
  <w:num w:numId="15">
    <w:abstractNumId w:val="14"/>
  </w:num>
  <w:num w:numId="16">
    <w:abstractNumId w:val="12"/>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hdrShapeDefaults>
    <o:shapedefaults v:ext="edit" spidmax="8194"/>
  </w:hdrShapeDefaults>
  <w:footnotePr>
    <w:pos w:val="beneathText"/>
    <w:footnote w:id="-1"/>
    <w:footnote w:id="0"/>
  </w:footnotePr>
  <w:endnotePr>
    <w:endnote w:id="-1"/>
    <w:endnote w:id="0"/>
  </w:endnotePr>
  <w:compat>
    <w:useFELayout/>
  </w:compat>
  <w:rsids>
    <w:rsidRoot w:val="00D477DB"/>
    <w:rsid w:val="00087397"/>
    <w:rsid w:val="000D3F41"/>
    <w:rsid w:val="001127A0"/>
    <w:rsid w:val="001B4168"/>
    <w:rsid w:val="001C5C6B"/>
    <w:rsid w:val="001E41B3"/>
    <w:rsid w:val="00232381"/>
    <w:rsid w:val="002C433F"/>
    <w:rsid w:val="003216A4"/>
    <w:rsid w:val="00340691"/>
    <w:rsid w:val="00355DCA"/>
    <w:rsid w:val="00360D4A"/>
    <w:rsid w:val="003F12FD"/>
    <w:rsid w:val="003F1674"/>
    <w:rsid w:val="00411EBF"/>
    <w:rsid w:val="00464D21"/>
    <w:rsid w:val="00481D79"/>
    <w:rsid w:val="004E5E04"/>
    <w:rsid w:val="004E70B9"/>
    <w:rsid w:val="005079BB"/>
    <w:rsid w:val="00517C5C"/>
    <w:rsid w:val="00551A02"/>
    <w:rsid w:val="005534FA"/>
    <w:rsid w:val="005D3A03"/>
    <w:rsid w:val="006149E8"/>
    <w:rsid w:val="00623A8C"/>
    <w:rsid w:val="00644041"/>
    <w:rsid w:val="00673A21"/>
    <w:rsid w:val="0068009B"/>
    <w:rsid w:val="006947E3"/>
    <w:rsid w:val="00724115"/>
    <w:rsid w:val="007272C7"/>
    <w:rsid w:val="00781564"/>
    <w:rsid w:val="007B6D6A"/>
    <w:rsid w:val="008002C0"/>
    <w:rsid w:val="00811D4E"/>
    <w:rsid w:val="008612E0"/>
    <w:rsid w:val="008C5323"/>
    <w:rsid w:val="0092572E"/>
    <w:rsid w:val="00943125"/>
    <w:rsid w:val="00943EEE"/>
    <w:rsid w:val="009605C6"/>
    <w:rsid w:val="00976F79"/>
    <w:rsid w:val="00995869"/>
    <w:rsid w:val="009A6A3B"/>
    <w:rsid w:val="009B0308"/>
    <w:rsid w:val="009C18E9"/>
    <w:rsid w:val="00AA5A10"/>
    <w:rsid w:val="00AF6974"/>
    <w:rsid w:val="00B21B09"/>
    <w:rsid w:val="00B62BB7"/>
    <w:rsid w:val="00B823AA"/>
    <w:rsid w:val="00BA2BB0"/>
    <w:rsid w:val="00BA45DB"/>
    <w:rsid w:val="00BB28F9"/>
    <w:rsid w:val="00BD4A42"/>
    <w:rsid w:val="00BF4184"/>
    <w:rsid w:val="00C0601E"/>
    <w:rsid w:val="00C073DD"/>
    <w:rsid w:val="00C31D30"/>
    <w:rsid w:val="00C406E0"/>
    <w:rsid w:val="00CB3F1B"/>
    <w:rsid w:val="00CD6E39"/>
    <w:rsid w:val="00CF1A13"/>
    <w:rsid w:val="00CF6E91"/>
    <w:rsid w:val="00D477DB"/>
    <w:rsid w:val="00D85B68"/>
    <w:rsid w:val="00DA1CF3"/>
    <w:rsid w:val="00DD22BC"/>
    <w:rsid w:val="00E21867"/>
    <w:rsid w:val="00E6004D"/>
    <w:rsid w:val="00E81978"/>
    <w:rsid w:val="00EA0BC8"/>
    <w:rsid w:val="00ED6D02"/>
    <w:rsid w:val="00F164FB"/>
    <w:rsid w:val="00F379B7"/>
    <w:rsid w:val="00F525FA"/>
    <w:rsid w:val="00F64A0D"/>
    <w:rsid w:val="00FD3B8A"/>
    <w:rsid w:val="00FD3EF2"/>
    <w:rsid w:val="00FF20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9605C6"/>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9605C6"/>
    <w:pPr>
      <w:spacing w:line="240" w:lineRule="auto"/>
      <w:ind w:firstLine="0"/>
    </w:pPr>
  </w:style>
  <w:style w:type="character" w:customStyle="1" w:styleId="HeaderChar">
    <w:name w:val="Header Char"/>
    <w:basedOn w:val="DefaultParagraphFont"/>
    <w:link w:val="Header"/>
    <w:uiPriority w:val="99"/>
    <w:rsid w:val="009605C6"/>
    <w:rPr>
      <w:kern w:val="24"/>
    </w:rPr>
  </w:style>
  <w:style w:type="character" w:styleId="Strong">
    <w:name w:val="Strong"/>
    <w:basedOn w:val="DefaultParagraphFont"/>
    <w:uiPriority w:val="22"/>
    <w:unhideWhenUsed/>
    <w:qFormat/>
    <w:rsid w:val="009605C6"/>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rsid w:val="009605C6"/>
    <w:pPr>
      <w:ind w:firstLine="0"/>
    </w:pPr>
  </w:style>
  <w:style w:type="character" w:customStyle="1" w:styleId="Heading1Char">
    <w:name w:val="Heading 1 Char"/>
    <w:basedOn w:val="DefaultParagraphFont"/>
    <w:link w:val="Heading1"/>
    <w:uiPriority w:val="4"/>
    <w:rsid w:val="009605C6"/>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sid w:val="009605C6"/>
    <w:rPr>
      <w:rFonts w:asciiTheme="majorHAnsi" w:eastAsiaTheme="majorEastAsia" w:hAnsiTheme="majorHAnsi" w:cstheme="majorBidi"/>
      <w:b/>
      <w:bCs/>
      <w:kern w:val="24"/>
    </w:rPr>
  </w:style>
  <w:style w:type="paragraph" w:styleId="Title">
    <w:name w:val="Title"/>
    <w:basedOn w:val="Normal"/>
    <w:link w:val="TitleChar"/>
    <w:qFormat/>
    <w:rsid w:val="009605C6"/>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sid w:val="009605C6"/>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rsid w:val="009605C6"/>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rsid w:val="009605C6"/>
    <w:pPr>
      <w:spacing w:after="120"/>
      <w:ind w:firstLine="0"/>
    </w:pPr>
  </w:style>
  <w:style w:type="character" w:customStyle="1" w:styleId="BodyTextChar">
    <w:name w:val="Body Text Char"/>
    <w:basedOn w:val="DefaultParagraphFont"/>
    <w:link w:val="BodyText"/>
    <w:uiPriority w:val="99"/>
    <w:semiHidden/>
    <w:rsid w:val="009605C6"/>
    <w:rPr>
      <w:kern w:val="24"/>
    </w:rPr>
  </w:style>
  <w:style w:type="paragraph" w:styleId="BodyText2">
    <w:name w:val="Body Text 2"/>
    <w:basedOn w:val="Normal"/>
    <w:link w:val="BodyText2Char"/>
    <w:uiPriority w:val="99"/>
    <w:semiHidden/>
    <w:unhideWhenUsed/>
    <w:rsid w:val="009605C6"/>
    <w:pPr>
      <w:spacing w:after="120"/>
      <w:ind w:firstLine="0"/>
    </w:pPr>
  </w:style>
  <w:style w:type="character" w:customStyle="1" w:styleId="BodyText2Char">
    <w:name w:val="Body Text 2 Char"/>
    <w:basedOn w:val="DefaultParagraphFont"/>
    <w:link w:val="BodyText2"/>
    <w:uiPriority w:val="99"/>
    <w:semiHidden/>
    <w:rsid w:val="009605C6"/>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rsid w:val="009605C6"/>
    <w:pPr>
      <w:spacing w:after="0"/>
    </w:pPr>
  </w:style>
  <w:style w:type="character" w:customStyle="1" w:styleId="BodyTextFirstIndentChar">
    <w:name w:val="Body Text First Indent Char"/>
    <w:basedOn w:val="BodyTextChar"/>
    <w:link w:val="BodyTextFirstIndent"/>
    <w:uiPriority w:val="99"/>
    <w:semiHidden/>
    <w:rsid w:val="009605C6"/>
    <w:rPr>
      <w:kern w:val="24"/>
    </w:rPr>
  </w:style>
  <w:style w:type="paragraph" w:styleId="BodyTextIndent">
    <w:name w:val="Body Text Indent"/>
    <w:basedOn w:val="Normal"/>
    <w:link w:val="BodyTextIndentChar"/>
    <w:uiPriority w:val="99"/>
    <w:semiHidden/>
    <w:unhideWhenUsed/>
    <w:rsid w:val="009605C6"/>
    <w:pPr>
      <w:spacing w:after="120"/>
      <w:ind w:left="360" w:firstLine="0"/>
    </w:pPr>
  </w:style>
  <w:style w:type="character" w:customStyle="1" w:styleId="BodyTextIndentChar">
    <w:name w:val="Body Text Indent Char"/>
    <w:basedOn w:val="DefaultParagraphFont"/>
    <w:link w:val="BodyTextIndent"/>
    <w:uiPriority w:val="99"/>
    <w:semiHidden/>
    <w:rsid w:val="009605C6"/>
    <w:rPr>
      <w:kern w:val="24"/>
    </w:rPr>
  </w:style>
  <w:style w:type="paragraph" w:styleId="BodyTextFirstIndent2">
    <w:name w:val="Body Text First Indent 2"/>
    <w:basedOn w:val="BodyTextIndent"/>
    <w:link w:val="BodyTextFirstIndent2Char"/>
    <w:uiPriority w:val="99"/>
    <w:semiHidden/>
    <w:unhideWhenUsed/>
    <w:rsid w:val="009605C6"/>
    <w:pPr>
      <w:spacing w:after="0"/>
    </w:pPr>
  </w:style>
  <w:style w:type="character" w:customStyle="1" w:styleId="BodyTextFirstIndent2Char">
    <w:name w:val="Body Text First Indent 2 Char"/>
    <w:basedOn w:val="BodyTextIndentChar"/>
    <w:link w:val="BodyTextFirstIndent2"/>
    <w:uiPriority w:val="99"/>
    <w:semiHidden/>
    <w:rsid w:val="009605C6"/>
    <w:rPr>
      <w:kern w:val="24"/>
    </w:rPr>
  </w:style>
  <w:style w:type="paragraph" w:styleId="BodyTextIndent2">
    <w:name w:val="Body Text Indent 2"/>
    <w:basedOn w:val="Normal"/>
    <w:link w:val="BodyTextIndent2Char"/>
    <w:uiPriority w:val="99"/>
    <w:semiHidden/>
    <w:unhideWhenUsed/>
    <w:rsid w:val="009605C6"/>
    <w:pPr>
      <w:spacing w:after="120"/>
      <w:ind w:left="360" w:firstLine="0"/>
    </w:pPr>
  </w:style>
  <w:style w:type="character" w:customStyle="1" w:styleId="BodyTextIndent2Char">
    <w:name w:val="Body Text Indent 2 Char"/>
    <w:basedOn w:val="DefaultParagraphFont"/>
    <w:link w:val="BodyTextIndent2"/>
    <w:uiPriority w:val="99"/>
    <w:semiHidden/>
    <w:rsid w:val="009605C6"/>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9605C6"/>
    <w:pPr>
      <w:spacing w:line="240" w:lineRule="auto"/>
      <w:ind w:left="4320" w:firstLine="0"/>
    </w:pPr>
  </w:style>
  <w:style w:type="character" w:customStyle="1" w:styleId="ClosingChar">
    <w:name w:val="Closing Char"/>
    <w:basedOn w:val="DefaultParagraphFont"/>
    <w:link w:val="Closing"/>
    <w:uiPriority w:val="99"/>
    <w:semiHidden/>
    <w:rsid w:val="009605C6"/>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sid w:val="009605C6"/>
    <w:rPr>
      <w:b/>
      <w:bCs/>
    </w:rPr>
  </w:style>
  <w:style w:type="character" w:customStyle="1" w:styleId="CommentSubjectChar">
    <w:name w:val="Comment Subject Char"/>
    <w:basedOn w:val="CommentTextChar"/>
    <w:link w:val="CommentSubject"/>
    <w:uiPriority w:val="99"/>
    <w:semiHidden/>
    <w:rsid w:val="009605C6"/>
    <w:rPr>
      <w:b/>
      <w:bCs/>
      <w:kern w:val="24"/>
      <w:sz w:val="20"/>
      <w:szCs w:val="20"/>
    </w:rPr>
  </w:style>
  <w:style w:type="paragraph" w:styleId="Date">
    <w:name w:val="Date"/>
    <w:basedOn w:val="Normal"/>
    <w:next w:val="Normal"/>
    <w:link w:val="DateChar"/>
    <w:uiPriority w:val="99"/>
    <w:semiHidden/>
    <w:unhideWhenUsed/>
    <w:rsid w:val="009605C6"/>
    <w:pPr>
      <w:ind w:firstLine="0"/>
    </w:pPr>
  </w:style>
  <w:style w:type="character" w:customStyle="1" w:styleId="DateChar">
    <w:name w:val="Date Char"/>
    <w:basedOn w:val="DefaultParagraphFont"/>
    <w:link w:val="Date"/>
    <w:uiPriority w:val="99"/>
    <w:semiHidden/>
    <w:rsid w:val="009605C6"/>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rsid w:val="009605C6"/>
    <w:pPr>
      <w:spacing w:line="240" w:lineRule="auto"/>
      <w:ind w:firstLine="0"/>
    </w:pPr>
  </w:style>
  <w:style w:type="character" w:customStyle="1" w:styleId="E-mailSignatureChar">
    <w:name w:val="E-mail Signature Char"/>
    <w:basedOn w:val="DefaultParagraphFont"/>
    <w:link w:val="E-mailSignature"/>
    <w:uiPriority w:val="99"/>
    <w:semiHidden/>
    <w:rsid w:val="009605C6"/>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rsid w:val="009605C6"/>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rsid w:val="009605C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rsid w:val="009605C6"/>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sid w:val="009605C6"/>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sid w:val="009605C6"/>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rsid w:val="009605C6"/>
    <w:pPr>
      <w:spacing w:line="240" w:lineRule="auto"/>
      <w:ind w:firstLine="0"/>
    </w:pPr>
    <w:rPr>
      <w:i/>
      <w:iCs/>
    </w:rPr>
  </w:style>
  <w:style w:type="character" w:customStyle="1" w:styleId="HTMLAddressChar">
    <w:name w:val="HTML Address Char"/>
    <w:basedOn w:val="DefaultParagraphFont"/>
    <w:link w:val="HTMLAddress"/>
    <w:uiPriority w:val="99"/>
    <w:semiHidden/>
    <w:rsid w:val="009605C6"/>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rsid w:val="009605C6"/>
    <w:pPr>
      <w:spacing w:line="240" w:lineRule="auto"/>
      <w:ind w:left="240" w:firstLine="0"/>
    </w:pPr>
  </w:style>
  <w:style w:type="paragraph" w:styleId="Index2">
    <w:name w:val="index 2"/>
    <w:basedOn w:val="Normal"/>
    <w:next w:val="Normal"/>
    <w:autoRedefine/>
    <w:uiPriority w:val="99"/>
    <w:semiHidden/>
    <w:unhideWhenUsed/>
    <w:rsid w:val="009605C6"/>
    <w:pPr>
      <w:spacing w:line="240" w:lineRule="auto"/>
      <w:ind w:left="480" w:firstLine="0"/>
    </w:pPr>
  </w:style>
  <w:style w:type="paragraph" w:styleId="Index3">
    <w:name w:val="index 3"/>
    <w:basedOn w:val="Normal"/>
    <w:next w:val="Normal"/>
    <w:autoRedefine/>
    <w:uiPriority w:val="99"/>
    <w:semiHidden/>
    <w:unhideWhenUsed/>
    <w:rsid w:val="009605C6"/>
    <w:pPr>
      <w:spacing w:line="240" w:lineRule="auto"/>
      <w:ind w:left="720" w:firstLine="0"/>
    </w:pPr>
  </w:style>
  <w:style w:type="paragraph" w:styleId="Index4">
    <w:name w:val="index 4"/>
    <w:basedOn w:val="Normal"/>
    <w:next w:val="Normal"/>
    <w:autoRedefine/>
    <w:uiPriority w:val="99"/>
    <w:semiHidden/>
    <w:unhideWhenUsed/>
    <w:rsid w:val="009605C6"/>
    <w:pPr>
      <w:spacing w:line="240" w:lineRule="auto"/>
      <w:ind w:left="960" w:firstLine="0"/>
    </w:pPr>
  </w:style>
  <w:style w:type="paragraph" w:styleId="Index5">
    <w:name w:val="index 5"/>
    <w:basedOn w:val="Normal"/>
    <w:next w:val="Normal"/>
    <w:autoRedefine/>
    <w:uiPriority w:val="99"/>
    <w:semiHidden/>
    <w:unhideWhenUsed/>
    <w:rsid w:val="009605C6"/>
    <w:pPr>
      <w:spacing w:line="240" w:lineRule="auto"/>
      <w:ind w:left="1200" w:firstLine="0"/>
    </w:pPr>
  </w:style>
  <w:style w:type="paragraph" w:styleId="Index6">
    <w:name w:val="index 6"/>
    <w:basedOn w:val="Normal"/>
    <w:next w:val="Normal"/>
    <w:autoRedefine/>
    <w:uiPriority w:val="99"/>
    <w:semiHidden/>
    <w:unhideWhenUsed/>
    <w:rsid w:val="009605C6"/>
    <w:pPr>
      <w:spacing w:line="240" w:lineRule="auto"/>
      <w:ind w:left="1440" w:firstLine="0"/>
    </w:pPr>
  </w:style>
  <w:style w:type="paragraph" w:styleId="Index7">
    <w:name w:val="index 7"/>
    <w:basedOn w:val="Normal"/>
    <w:next w:val="Normal"/>
    <w:autoRedefine/>
    <w:uiPriority w:val="99"/>
    <w:semiHidden/>
    <w:unhideWhenUsed/>
    <w:rsid w:val="009605C6"/>
    <w:pPr>
      <w:spacing w:line="240" w:lineRule="auto"/>
      <w:ind w:left="1680" w:firstLine="0"/>
    </w:pPr>
  </w:style>
  <w:style w:type="paragraph" w:styleId="Index8">
    <w:name w:val="index 8"/>
    <w:basedOn w:val="Normal"/>
    <w:next w:val="Normal"/>
    <w:autoRedefine/>
    <w:uiPriority w:val="99"/>
    <w:semiHidden/>
    <w:unhideWhenUsed/>
    <w:rsid w:val="009605C6"/>
    <w:pPr>
      <w:spacing w:line="240" w:lineRule="auto"/>
      <w:ind w:left="1920" w:firstLine="0"/>
    </w:pPr>
  </w:style>
  <w:style w:type="paragraph" w:styleId="Index9">
    <w:name w:val="index 9"/>
    <w:basedOn w:val="Normal"/>
    <w:next w:val="Normal"/>
    <w:autoRedefine/>
    <w:uiPriority w:val="99"/>
    <w:semiHidden/>
    <w:unhideWhenUsed/>
    <w:rsid w:val="009605C6"/>
    <w:pPr>
      <w:spacing w:line="240" w:lineRule="auto"/>
      <w:ind w:left="2160" w:firstLine="0"/>
    </w:pPr>
  </w:style>
  <w:style w:type="paragraph" w:styleId="IndexHeading">
    <w:name w:val="index heading"/>
    <w:basedOn w:val="Normal"/>
    <w:next w:val="Index1"/>
    <w:uiPriority w:val="99"/>
    <w:semiHidden/>
    <w:unhideWhenUsed/>
    <w:rsid w:val="009605C6"/>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rsid w:val="009605C6"/>
    <w:pPr>
      <w:ind w:left="360" w:firstLine="0"/>
      <w:contextualSpacing/>
    </w:pPr>
  </w:style>
  <w:style w:type="paragraph" w:styleId="List2">
    <w:name w:val="List 2"/>
    <w:basedOn w:val="Normal"/>
    <w:uiPriority w:val="99"/>
    <w:semiHidden/>
    <w:unhideWhenUsed/>
    <w:rsid w:val="009605C6"/>
    <w:pPr>
      <w:ind w:left="720" w:firstLine="0"/>
      <w:contextualSpacing/>
    </w:pPr>
  </w:style>
  <w:style w:type="paragraph" w:styleId="List3">
    <w:name w:val="List 3"/>
    <w:basedOn w:val="Normal"/>
    <w:uiPriority w:val="99"/>
    <w:semiHidden/>
    <w:unhideWhenUsed/>
    <w:rsid w:val="009605C6"/>
    <w:pPr>
      <w:ind w:left="1080" w:firstLine="0"/>
      <w:contextualSpacing/>
    </w:pPr>
  </w:style>
  <w:style w:type="paragraph" w:styleId="List4">
    <w:name w:val="List 4"/>
    <w:basedOn w:val="Normal"/>
    <w:uiPriority w:val="99"/>
    <w:semiHidden/>
    <w:unhideWhenUsed/>
    <w:rsid w:val="009605C6"/>
    <w:pPr>
      <w:ind w:left="1440" w:firstLine="0"/>
      <w:contextualSpacing/>
    </w:pPr>
  </w:style>
  <w:style w:type="paragraph" w:styleId="List5">
    <w:name w:val="List 5"/>
    <w:basedOn w:val="Normal"/>
    <w:uiPriority w:val="99"/>
    <w:semiHidden/>
    <w:unhideWhenUsed/>
    <w:rsid w:val="009605C6"/>
    <w:pPr>
      <w:ind w:left="1800" w:firstLine="0"/>
      <w:contextualSpacing/>
    </w:pPr>
  </w:style>
  <w:style w:type="paragraph" w:styleId="ListBullet">
    <w:name w:val="List Bullet"/>
    <w:basedOn w:val="Normal"/>
    <w:uiPriority w:val="9"/>
    <w:unhideWhenUsed/>
    <w:qFormat/>
    <w:rsid w:val="009605C6"/>
    <w:pPr>
      <w:numPr>
        <w:numId w:val="1"/>
      </w:numPr>
      <w:contextualSpacing/>
    </w:pPr>
  </w:style>
  <w:style w:type="paragraph" w:styleId="ListBullet2">
    <w:name w:val="List Bullet 2"/>
    <w:basedOn w:val="Normal"/>
    <w:uiPriority w:val="99"/>
    <w:semiHidden/>
    <w:unhideWhenUsed/>
    <w:rsid w:val="009605C6"/>
    <w:pPr>
      <w:numPr>
        <w:numId w:val="2"/>
      </w:numPr>
      <w:ind w:firstLine="0"/>
      <w:contextualSpacing/>
    </w:pPr>
  </w:style>
  <w:style w:type="paragraph" w:styleId="ListBullet3">
    <w:name w:val="List Bullet 3"/>
    <w:basedOn w:val="Normal"/>
    <w:uiPriority w:val="99"/>
    <w:semiHidden/>
    <w:unhideWhenUsed/>
    <w:rsid w:val="009605C6"/>
    <w:pPr>
      <w:numPr>
        <w:numId w:val="3"/>
      </w:numPr>
      <w:ind w:firstLine="0"/>
      <w:contextualSpacing/>
    </w:pPr>
  </w:style>
  <w:style w:type="paragraph" w:styleId="ListBullet4">
    <w:name w:val="List Bullet 4"/>
    <w:basedOn w:val="Normal"/>
    <w:uiPriority w:val="99"/>
    <w:semiHidden/>
    <w:unhideWhenUsed/>
    <w:rsid w:val="009605C6"/>
    <w:pPr>
      <w:numPr>
        <w:numId w:val="4"/>
      </w:numPr>
      <w:ind w:firstLine="0"/>
      <w:contextualSpacing/>
    </w:pPr>
  </w:style>
  <w:style w:type="paragraph" w:styleId="ListBullet5">
    <w:name w:val="List Bullet 5"/>
    <w:basedOn w:val="Normal"/>
    <w:uiPriority w:val="99"/>
    <w:semiHidden/>
    <w:unhideWhenUsed/>
    <w:rsid w:val="009605C6"/>
    <w:pPr>
      <w:numPr>
        <w:numId w:val="5"/>
      </w:numPr>
      <w:ind w:firstLine="0"/>
      <w:contextualSpacing/>
    </w:pPr>
  </w:style>
  <w:style w:type="paragraph" w:styleId="ListContinue">
    <w:name w:val="List Continue"/>
    <w:basedOn w:val="Normal"/>
    <w:uiPriority w:val="99"/>
    <w:semiHidden/>
    <w:unhideWhenUsed/>
    <w:rsid w:val="009605C6"/>
    <w:pPr>
      <w:spacing w:after="120"/>
      <w:ind w:left="360" w:firstLine="0"/>
      <w:contextualSpacing/>
    </w:pPr>
  </w:style>
  <w:style w:type="paragraph" w:styleId="ListContinue2">
    <w:name w:val="List Continue 2"/>
    <w:basedOn w:val="Normal"/>
    <w:uiPriority w:val="99"/>
    <w:semiHidden/>
    <w:unhideWhenUsed/>
    <w:rsid w:val="009605C6"/>
    <w:pPr>
      <w:spacing w:after="120"/>
      <w:ind w:left="720" w:firstLine="0"/>
      <w:contextualSpacing/>
    </w:pPr>
  </w:style>
  <w:style w:type="paragraph" w:styleId="ListContinue3">
    <w:name w:val="List Continue 3"/>
    <w:basedOn w:val="Normal"/>
    <w:uiPriority w:val="99"/>
    <w:semiHidden/>
    <w:unhideWhenUsed/>
    <w:rsid w:val="009605C6"/>
    <w:pPr>
      <w:spacing w:after="120"/>
      <w:ind w:left="1080" w:firstLine="0"/>
      <w:contextualSpacing/>
    </w:pPr>
  </w:style>
  <w:style w:type="paragraph" w:styleId="ListContinue4">
    <w:name w:val="List Continue 4"/>
    <w:basedOn w:val="Normal"/>
    <w:uiPriority w:val="99"/>
    <w:semiHidden/>
    <w:unhideWhenUsed/>
    <w:rsid w:val="009605C6"/>
    <w:pPr>
      <w:spacing w:after="120"/>
      <w:ind w:left="1440" w:firstLine="0"/>
      <w:contextualSpacing/>
    </w:pPr>
  </w:style>
  <w:style w:type="paragraph" w:styleId="ListContinue5">
    <w:name w:val="List Continue 5"/>
    <w:basedOn w:val="Normal"/>
    <w:uiPriority w:val="99"/>
    <w:semiHidden/>
    <w:unhideWhenUsed/>
    <w:rsid w:val="009605C6"/>
    <w:pPr>
      <w:spacing w:after="120"/>
      <w:ind w:left="1800" w:firstLine="0"/>
      <w:contextualSpacing/>
    </w:pPr>
  </w:style>
  <w:style w:type="paragraph" w:styleId="ListNumber">
    <w:name w:val="List Number"/>
    <w:basedOn w:val="Normal"/>
    <w:uiPriority w:val="9"/>
    <w:unhideWhenUsed/>
    <w:qFormat/>
    <w:rsid w:val="009605C6"/>
    <w:pPr>
      <w:numPr>
        <w:numId w:val="6"/>
      </w:numPr>
      <w:contextualSpacing/>
    </w:pPr>
  </w:style>
  <w:style w:type="paragraph" w:styleId="ListNumber2">
    <w:name w:val="List Number 2"/>
    <w:basedOn w:val="Normal"/>
    <w:uiPriority w:val="99"/>
    <w:semiHidden/>
    <w:unhideWhenUsed/>
    <w:rsid w:val="009605C6"/>
    <w:pPr>
      <w:numPr>
        <w:numId w:val="7"/>
      </w:numPr>
      <w:ind w:firstLine="0"/>
      <w:contextualSpacing/>
    </w:pPr>
  </w:style>
  <w:style w:type="paragraph" w:styleId="ListNumber3">
    <w:name w:val="List Number 3"/>
    <w:basedOn w:val="Normal"/>
    <w:uiPriority w:val="99"/>
    <w:semiHidden/>
    <w:unhideWhenUsed/>
    <w:rsid w:val="009605C6"/>
    <w:pPr>
      <w:numPr>
        <w:numId w:val="8"/>
      </w:numPr>
      <w:ind w:firstLine="0"/>
      <w:contextualSpacing/>
    </w:pPr>
  </w:style>
  <w:style w:type="paragraph" w:styleId="ListNumber4">
    <w:name w:val="List Number 4"/>
    <w:basedOn w:val="Normal"/>
    <w:uiPriority w:val="99"/>
    <w:semiHidden/>
    <w:unhideWhenUsed/>
    <w:rsid w:val="009605C6"/>
    <w:pPr>
      <w:numPr>
        <w:numId w:val="9"/>
      </w:numPr>
      <w:ind w:firstLine="0"/>
      <w:contextualSpacing/>
    </w:pPr>
  </w:style>
  <w:style w:type="paragraph" w:styleId="ListNumber5">
    <w:name w:val="List Number 5"/>
    <w:basedOn w:val="Normal"/>
    <w:uiPriority w:val="99"/>
    <w:semiHidden/>
    <w:unhideWhenUsed/>
    <w:rsid w:val="009605C6"/>
    <w:pPr>
      <w:numPr>
        <w:numId w:val="10"/>
      </w:numPr>
      <w:ind w:firstLine="0"/>
      <w:contextualSpacing/>
    </w:pPr>
  </w:style>
  <w:style w:type="paragraph" w:styleId="ListParagraph">
    <w:name w:val="List Paragraph"/>
    <w:basedOn w:val="Normal"/>
    <w:uiPriority w:val="34"/>
    <w:unhideWhenUsed/>
    <w:qFormat/>
    <w:rsid w:val="009605C6"/>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rsid w:val="009605C6"/>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9605C6"/>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9605C6"/>
    <w:pPr>
      <w:ind w:firstLine="0"/>
    </w:pPr>
    <w:rPr>
      <w:rFonts w:ascii="Times New Roman" w:hAnsi="Times New Roman" w:cs="Times New Roman"/>
    </w:rPr>
  </w:style>
  <w:style w:type="paragraph" w:styleId="NormalIndent">
    <w:name w:val="Normal Indent"/>
    <w:basedOn w:val="Normal"/>
    <w:uiPriority w:val="99"/>
    <w:semiHidden/>
    <w:unhideWhenUsed/>
    <w:rsid w:val="009605C6"/>
    <w:pPr>
      <w:ind w:left="720" w:firstLine="0"/>
    </w:pPr>
  </w:style>
  <w:style w:type="paragraph" w:styleId="NoteHeading">
    <w:name w:val="Note Heading"/>
    <w:basedOn w:val="Normal"/>
    <w:next w:val="Normal"/>
    <w:link w:val="NoteHeadingChar"/>
    <w:uiPriority w:val="99"/>
    <w:semiHidden/>
    <w:unhideWhenUsed/>
    <w:rsid w:val="009605C6"/>
    <w:pPr>
      <w:spacing w:line="240" w:lineRule="auto"/>
      <w:ind w:firstLine="0"/>
    </w:pPr>
  </w:style>
  <w:style w:type="character" w:customStyle="1" w:styleId="NoteHeadingChar">
    <w:name w:val="Note Heading Char"/>
    <w:basedOn w:val="DefaultParagraphFont"/>
    <w:link w:val="NoteHeading"/>
    <w:uiPriority w:val="99"/>
    <w:semiHidden/>
    <w:rsid w:val="009605C6"/>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rsid w:val="009605C6"/>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9605C6"/>
    <w:rPr>
      <w:i/>
      <w:iCs/>
      <w:color w:val="404040" w:themeColor="text1" w:themeTint="BF"/>
      <w:kern w:val="24"/>
    </w:rPr>
  </w:style>
  <w:style w:type="paragraph" w:styleId="Salutation">
    <w:name w:val="Salutation"/>
    <w:basedOn w:val="Normal"/>
    <w:next w:val="Normal"/>
    <w:link w:val="SalutationChar"/>
    <w:uiPriority w:val="99"/>
    <w:semiHidden/>
    <w:unhideWhenUsed/>
    <w:rsid w:val="009605C6"/>
    <w:pPr>
      <w:ind w:firstLine="0"/>
    </w:pPr>
  </w:style>
  <w:style w:type="character" w:customStyle="1" w:styleId="SalutationChar">
    <w:name w:val="Salutation Char"/>
    <w:basedOn w:val="DefaultParagraphFont"/>
    <w:link w:val="Salutation"/>
    <w:uiPriority w:val="99"/>
    <w:semiHidden/>
    <w:rsid w:val="009605C6"/>
    <w:rPr>
      <w:kern w:val="24"/>
    </w:rPr>
  </w:style>
  <w:style w:type="paragraph" w:styleId="Signature">
    <w:name w:val="Signature"/>
    <w:basedOn w:val="Normal"/>
    <w:link w:val="SignatureChar"/>
    <w:uiPriority w:val="99"/>
    <w:semiHidden/>
    <w:unhideWhenUsed/>
    <w:rsid w:val="009605C6"/>
    <w:pPr>
      <w:spacing w:line="240" w:lineRule="auto"/>
      <w:ind w:left="4320" w:firstLine="0"/>
    </w:pPr>
  </w:style>
  <w:style w:type="character" w:customStyle="1" w:styleId="SignatureChar">
    <w:name w:val="Signature Char"/>
    <w:basedOn w:val="DefaultParagraphFont"/>
    <w:link w:val="Signature"/>
    <w:uiPriority w:val="99"/>
    <w:semiHidden/>
    <w:rsid w:val="009605C6"/>
    <w:rPr>
      <w:kern w:val="24"/>
    </w:rPr>
  </w:style>
  <w:style w:type="paragraph" w:styleId="TableofAuthorities">
    <w:name w:val="table of authorities"/>
    <w:basedOn w:val="Normal"/>
    <w:next w:val="Normal"/>
    <w:uiPriority w:val="99"/>
    <w:semiHidden/>
    <w:unhideWhenUsed/>
    <w:rsid w:val="009605C6"/>
    <w:pPr>
      <w:ind w:left="240" w:firstLine="0"/>
    </w:pPr>
  </w:style>
  <w:style w:type="paragraph" w:styleId="TableofFigures">
    <w:name w:val="table of figures"/>
    <w:basedOn w:val="Normal"/>
    <w:next w:val="Normal"/>
    <w:uiPriority w:val="99"/>
    <w:semiHidden/>
    <w:unhideWhenUsed/>
    <w:rsid w:val="009605C6"/>
    <w:pPr>
      <w:ind w:firstLine="0"/>
    </w:pPr>
  </w:style>
  <w:style w:type="paragraph" w:styleId="TOAHeading">
    <w:name w:val="toa heading"/>
    <w:basedOn w:val="Normal"/>
    <w:next w:val="Normal"/>
    <w:uiPriority w:val="99"/>
    <w:semiHidden/>
    <w:unhideWhenUsed/>
    <w:rsid w:val="009605C6"/>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9605C6"/>
    <w:pPr>
      <w:spacing w:after="100"/>
      <w:ind w:left="720" w:firstLine="0"/>
    </w:pPr>
  </w:style>
  <w:style w:type="paragraph" w:styleId="TOC5">
    <w:name w:val="toc 5"/>
    <w:basedOn w:val="Normal"/>
    <w:next w:val="Normal"/>
    <w:autoRedefine/>
    <w:uiPriority w:val="39"/>
    <w:semiHidden/>
    <w:unhideWhenUsed/>
    <w:rsid w:val="009605C6"/>
    <w:pPr>
      <w:spacing w:after="100"/>
      <w:ind w:left="960" w:firstLine="0"/>
    </w:pPr>
  </w:style>
  <w:style w:type="paragraph" w:styleId="TOC6">
    <w:name w:val="toc 6"/>
    <w:basedOn w:val="Normal"/>
    <w:next w:val="Normal"/>
    <w:autoRedefine/>
    <w:uiPriority w:val="39"/>
    <w:semiHidden/>
    <w:unhideWhenUsed/>
    <w:rsid w:val="009605C6"/>
    <w:pPr>
      <w:spacing w:after="100"/>
      <w:ind w:left="1200" w:firstLine="0"/>
    </w:pPr>
  </w:style>
  <w:style w:type="paragraph" w:styleId="TOC7">
    <w:name w:val="toc 7"/>
    <w:basedOn w:val="Normal"/>
    <w:next w:val="Normal"/>
    <w:autoRedefine/>
    <w:uiPriority w:val="39"/>
    <w:semiHidden/>
    <w:unhideWhenUsed/>
    <w:rsid w:val="009605C6"/>
    <w:pPr>
      <w:spacing w:after="100"/>
      <w:ind w:left="1440" w:firstLine="0"/>
    </w:pPr>
  </w:style>
  <w:style w:type="paragraph" w:styleId="TOC8">
    <w:name w:val="toc 8"/>
    <w:basedOn w:val="Normal"/>
    <w:next w:val="Normal"/>
    <w:autoRedefine/>
    <w:uiPriority w:val="39"/>
    <w:semiHidden/>
    <w:unhideWhenUsed/>
    <w:rsid w:val="009605C6"/>
    <w:pPr>
      <w:spacing w:after="100"/>
      <w:ind w:left="1680" w:firstLine="0"/>
    </w:pPr>
  </w:style>
  <w:style w:type="paragraph" w:styleId="TOC9">
    <w:name w:val="toc 9"/>
    <w:basedOn w:val="Normal"/>
    <w:next w:val="Normal"/>
    <w:autoRedefine/>
    <w:uiPriority w:val="39"/>
    <w:semiHidden/>
    <w:unhideWhenUsed/>
    <w:rsid w:val="009605C6"/>
    <w:pPr>
      <w:spacing w:after="100"/>
      <w:ind w:left="1920" w:firstLine="0"/>
    </w:pPr>
  </w:style>
  <w:style w:type="character" w:styleId="EndnoteReference">
    <w:name w:val="endnote reference"/>
    <w:basedOn w:val="DefaultParagraphFont"/>
    <w:uiPriority w:val="99"/>
    <w:semiHidden/>
    <w:unhideWhenUsed/>
    <w:rsid w:val="009605C6"/>
    <w:rPr>
      <w:vertAlign w:val="superscript"/>
    </w:rPr>
  </w:style>
  <w:style w:type="character" w:styleId="FootnoteReference">
    <w:name w:val="footnote reference"/>
    <w:basedOn w:val="DefaultParagraphFont"/>
    <w:uiPriority w:val="5"/>
    <w:unhideWhenUsed/>
    <w:qFormat/>
    <w:rsid w:val="009605C6"/>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rsid w:val="009605C6"/>
    <w:pPr>
      <w:spacing w:before="240"/>
      <w:ind w:firstLine="0"/>
      <w:contextualSpacing/>
    </w:pPr>
  </w:style>
  <w:style w:type="table" w:customStyle="1" w:styleId="PlainTable11">
    <w:name w:val="Plain Table 1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m1816343694678100855m-6771912160763524063gmail-aqj">
    <w:name w:val="m_1816343694678100855m_-6771912160763524063gmail-aqj"/>
    <w:basedOn w:val="DefaultParagraphFont"/>
    <w:rsid w:val="00AF6974"/>
  </w:style>
  <w:style w:type="character" w:customStyle="1" w:styleId="aqj">
    <w:name w:val="aqj"/>
    <w:basedOn w:val="DefaultParagraphFont"/>
    <w:rsid w:val="007B6D6A"/>
  </w:style>
</w:styles>
</file>

<file path=word/webSettings.xml><?xml version="1.0" encoding="utf-8"?>
<w:webSettings xmlns:r="http://schemas.openxmlformats.org/officeDocument/2006/relationships" xmlns:w="http://schemas.openxmlformats.org/wordprocessingml/2006/main">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LOMON\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1F8E5959FDA4287964AF81B79CCA691"/>
        <w:category>
          <w:name w:val="General"/>
          <w:gallery w:val="placeholder"/>
        </w:category>
        <w:types>
          <w:type w:val="bbPlcHdr"/>
        </w:types>
        <w:behaviors>
          <w:behavior w:val="content"/>
        </w:behaviors>
        <w:guid w:val="{1BB731DA-CFE3-49B5-A9A5-A8C3FA657EA5}"/>
      </w:docPartPr>
      <w:docPartBody>
        <w:p w:rsidR="00C36C40" w:rsidRDefault="00A36278">
          <w:pPr>
            <w:pStyle w:val="31F8E5959FDA4287964AF81B79CCA691"/>
          </w:pPr>
          <w:r>
            <w:t>[Title Here, up to 12 Words, on One to Two Lines]</w:t>
          </w:r>
        </w:p>
      </w:docPartBody>
    </w:docPart>
    <w:docPart>
      <w:docPartPr>
        <w:name w:val="4BBD1F3ED9F14188A90555A47E950BF3"/>
        <w:category>
          <w:name w:val="General"/>
          <w:gallery w:val="placeholder"/>
        </w:category>
        <w:types>
          <w:type w:val="bbPlcHdr"/>
        </w:types>
        <w:behaviors>
          <w:behavior w:val="content"/>
        </w:behaviors>
        <w:guid w:val="{3E7F4D56-411E-4623-8D02-4D36CDD74ACD}"/>
      </w:docPartPr>
      <w:docPartBody>
        <w:p w:rsidR="00C36C40" w:rsidRDefault="00A36278">
          <w:pPr>
            <w:pStyle w:val="4BBD1F3ED9F14188A90555A47E950BF3"/>
          </w:pPr>
          <w:r>
            <w:t>[Title Here, up to 12 Words, on One to Two Lines]</w:t>
          </w:r>
        </w:p>
      </w:docPartBody>
    </w:docPart>
    <w:docPart>
      <w:docPartPr>
        <w:name w:val="D69722BB7B48450893BE4BF6F842EE21"/>
        <w:category>
          <w:name w:val="General"/>
          <w:gallery w:val="placeholder"/>
        </w:category>
        <w:types>
          <w:type w:val="bbPlcHdr"/>
        </w:types>
        <w:behaviors>
          <w:behavior w:val="content"/>
        </w:behaviors>
        <w:guid w:val="{43C0AA50-E68D-4592-BD1E-B314A00ADE09}"/>
      </w:docPartPr>
      <w:docPartBody>
        <w:p w:rsidR="00C36C40" w:rsidRDefault="00A36278">
          <w:pPr>
            <w:pStyle w:val="D69722BB7B48450893BE4BF6F842EE21"/>
          </w:pPr>
          <w:r w:rsidRPr="005D3A03">
            <w:t>Figures title:</w:t>
          </w:r>
        </w:p>
      </w:docPartBody>
    </w:docPart>
    <w:docPart>
      <w:docPartPr>
        <w:name w:val="E2821F58BD8F49E1ABA71F7128BDCCE4"/>
        <w:category>
          <w:name w:val="General"/>
          <w:gallery w:val="placeholder"/>
        </w:category>
        <w:types>
          <w:type w:val="bbPlcHdr"/>
        </w:types>
        <w:behaviors>
          <w:behavior w:val="content"/>
        </w:behaviors>
        <w:guid w:val="{9D596BCB-6864-4A59-AECD-9ED46F32F4AC}"/>
      </w:docPartPr>
      <w:docPartBody>
        <w:p w:rsidR="00C36C40" w:rsidRDefault="00A36278">
          <w:pPr>
            <w:pStyle w:val="E2821F58BD8F49E1ABA71F7128BDCCE4"/>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A36278"/>
    <w:rsid w:val="002B301A"/>
    <w:rsid w:val="00343323"/>
    <w:rsid w:val="00576150"/>
    <w:rsid w:val="00A36278"/>
    <w:rsid w:val="00B854FF"/>
    <w:rsid w:val="00C36C40"/>
    <w:rsid w:val="00F44A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A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F8E5959FDA4287964AF81B79CCA691">
    <w:name w:val="31F8E5959FDA4287964AF81B79CCA691"/>
    <w:rsid w:val="00F44A94"/>
  </w:style>
  <w:style w:type="paragraph" w:customStyle="1" w:styleId="98689EE6B9EF436DB76A70B30FC280DE">
    <w:name w:val="98689EE6B9EF436DB76A70B30FC280DE"/>
    <w:rsid w:val="00F44A94"/>
  </w:style>
  <w:style w:type="paragraph" w:customStyle="1" w:styleId="AE0944D76E8E4948B0330A1571B7C404">
    <w:name w:val="AE0944D76E8E4948B0330A1571B7C404"/>
    <w:rsid w:val="00F44A94"/>
  </w:style>
  <w:style w:type="paragraph" w:customStyle="1" w:styleId="7FAB3012AE374C808FC48ECB07CCBB95">
    <w:name w:val="7FAB3012AE374C808FC48ECB07CCBB95"/>
    <w:rsid w:val="00F44A94"/>
  </w:style>
  <w:style w:type="paragraph" w:customStyle="1" w:styleId="33D15107E3694EDD8DCE15A85EB3694D">
    <w:name w:val="33D15107E3694EDD8DCE15A85EB3694D"/>
    <w:rsid w:val="00F44A94"/>
  </w:style>
  <w:style w:type="paragraph" w:customStyle="1" w:styleId="E5927F07D49D45EFA5B4AF6E0CD9D023">
    <w:name w:val="E5927F07D49D45EFA5B4AF6E0CD9D023"/>
    <w:rsid w:val="00F44A94"/>
  </w:style>
  <w:style w:type="character" w:styleId="Emphasis">
    <w:name w:val="Emphasis"/>
    <w:basedOn w:val="DefaultParagraphFont"/>
    <w:uiPriority w:val="4"/>
    <w:unhideWhenUsed/>
    <w:qFormat/>
    <w:rsid w:val="00F44A94"/>
    <w:rPr>
      <w:i/>
      <w:iCs/>
    </w:rPr>
  </w:style>
  <w:style w:type="paragraph" w:customStyle="1" w:styleId="4459CBA600D648908ABBE36D6959394D">
    <w:name w:val="4459CBA600D648908ABBE36D6959394D"/>
    <w:rsid w:val="00F44A94"/>
  </w:style>
  <w:style w:type="paragraph" w:customStyle="1" w:styleId="BFC45EFB270048429BFF69D667BC5EBE">
    <w:name w:val="BFC45EFB270048429BFF69D667BC5EBE"/>
    <w:rsid w:val="00F44A94"/>
  </w:style>
  <w:style w:type="paragraph" w:customStyle="1" w:styleId="4BBD1F3ED9F14188A90555A47E950BF3">
    <w:name w:val="4BBD1F3ED9F14188A90555A47E950BF3"/>
    <w:rsid w:val="00F44A94"/>
  </w:style>
  <w:style w:type="paragraph" w:customStyle="1" w:styleId="AAF1E7E21EC74401B80D9FD1076E2C7F">
    <w:name w:val="AAF1E7E21EC74401B80D9FD1076E2C7F"/>
    <w:rsid w:val="00F44A94"/>
  </w:style>
  <w:style w:type="paragraph" w:customStyle="1" w:styleId="19BA888374D444D4856259D9A181DC47">
    <w:name w:val="19BA888374D444D4856259D9A181DC47"/>
    <w:rsid w:val="00F44A94"/>
  </w:style>
  <w:style w:type="paragraph" w:customStyle="1" w:styleId="AF79171DE53B4C41AF324271C43BF1A0">
    <w:name w:val="AF79171DE53B4C41AF324271C43BF1A0"/>
    <w:rsid w:val="00F44A94"/>
  </w:style>
  <w:style w:type="paragraph" w:customStyle="1" w:styleId="D3AC891A7F674DCDA48AD37FA6DFF413">
    <w:name w:val="D3AC891A7F674DCDA48AD37FA6DFF413"/>
    <w:rsid w:val="00F44A94"/>
  </w:style>
  <w:style w:type="paragraph" w:customStyle="1" w:styleId="3B56893F4541452980BBFEBF84D2FB0D">
    <w:name w:val="3B56893F4541452980BBFEBF84D2FB0D"/>
    <w:rsid w:val="00F44A94"/>
  </w:style>
  <w:style w:type="paragraph" w:customStyle="1" w:styleId="C2E10DEEAC5E4F12B83C767956B3311B">
    <w:name w:val="C2E10DEEAC5E4F12B83C767956B3311B"/>
    <w:rsid w:val="00F44A94"/>
  </w:style>
  <w:style w:type="paragraph" w:customStyle="1" w:styleId="5F76C1587385483CA4916D31567940EC">
    <w:name w:val="5F76C1587385483CA4916D31567940EC"/>
    <w:rsid w:val="00F44A94"/>
  </w:style>
  <w:style w:type="paragraph" w:customStyle="1" w:styleId="279A54CC7CB847EA8D319B0F28AAC54E">
    <w:name w:val="279A54CC7CB847EA8D319B0F28AAC54E"/>
    <w:rsid w:val="00F44A94"/>
  </w:style>
  <w:style w:type="paragraph" w:customStyle="1" w:styleId="7FE4C06D67CE425F9FE9B7DADBC53D26">
    <w:name w:val="7FE4C06D67CE425F9FE9B7DADBC53D26"/>
    <w:rsid w:val="00F44A94"/>
  </w:style>
  <w:style w:type="paragraph" w:customStyle="1" w:styleId="1EF383CF4C5345B19278A5E03F6F488F">
    <w:name w:val="1EF383CF4C5345B19278A5E03F6F488F"/>
    <w:rsid w:val="00F44A94"/>
  </w:style>
  <w:style w:type="paragraph" w:customStyle="1" w:styleId="FB4E1A975B9A4498BBF91F2E3896481C">
    <w:name w:val="FB4E1A975B9A4498BBF91F2E3896481C"/>
    <w:rsid w:val="00F44A94"/>
  </w:style>
  <w:style w:type="paragraph" w:customStyle="1" w:styleId="F448F973D7E84A6C90CBA02A51044211">
    <w:name w:val="F448F973D7E84A6C90CBA02A51044211"/>
    <w:rsid w:val="00F44A94"/>
  </w:style>
  <w:style w:type="paragraph" w:customStyle="1" w:styleId="09A315A6712D4D90883F6DA946FD29AD">
    <w:name w:val="09A315A6712D4D90883F6DA946FD29AD"/>
    <w:rsid w:val="00F44A94"/>
  </w:style>
  <w:style w:type="paragraph" w:customStyle="1" w:styleId="49C22E99911748C3B78BA21DD1054624">
    <w:name w:val="49C22E99911748C3B78BA21DD1054624"/>
    <w:rsid w:val="00F44A94"/>
  </w:style>
  <w:style w:type="paragraph" w:customStyle="1" w:styleId="317EAC1C8FAD446EA1A2B18F8F2E2696">
    <w:name w:val="317EAC1C8FAD446EA1A2B18F8F2E2696"/>
    <w:rsid w:val="00F44A94"/>
  </w:style>
  <w:style w:type="paragraph" w:customStyle="1" w:styleId="FB1857D66011401F9240896E5230E200">
    <w:name w:val="FB1857D66011401F9240896E5230E200"/>
    <w:rsid w:val="00F44A94"/>
  </w:style>
  <w:style w:type="paragraph" w:customStyle="1" w:styleId="0A0A372DCA274DBD96C8CACCD8FD6AE9">
    <w:name w:val="0A0A372DCA274DBD96C8CACCD8FD6AE9"/>
    <w:rsid w:val="00F44A94"/>
  </w:style>
  <w:style w:type="paragraph" w:customStyle="1" w:styleId="DEB98B7B70F2411FB58644E250B3B6ED">
    <w:name w:val="DEB98B7B70F2411FB58644E250B3B6ED"/>
    <w:rsid w:val="00F44A94"/>
  </w:style>
  <w:style w:type="paragraph" w:customStyle="1" w:styleId="681B50FD20884E34A3038DD4784B0972">
    <w:name w:val="681B50FD20884E34A3038DD4784B0972"/>
    <w:rsid w:val="00F44A94"/>
  </w:style>
  <w:style w:type="paragraph" w:customStyle="1" w:styleId="BFB91EDE73A643E1BAAC1A0C5C2DF196">
    <w:name w:val="BFB91EDE73A643E1BAAC1A0C5C2DF196"/>
    <w:rsid w:val="00F44A94"/>
  </w:style>
  <w:style w:type="paragraph" w:customStyle="1" w:styleId="41C1B7AE01594A4FB0E1342CE3929AA3">
    <w:name w:val="41C1B7AE01594A4FB0E1342CE3929AA3"/>
    <w:rsid w:val="00F44A94"/>
  </w:style>
  <w:style w:type="paragraph" w:customStyle="1" w:styleId="68EAB2B14D21457092418202FD8B14F4">
    <w:name w:val="68EAB2B14D21457092418202FD8B14F4"/>
    <w:rsid w:val="00F44A94"/>
  </w:style>
  <w:style w:type="paragraph" w:customStyle="1" w:styleId="D4C42E40EB3542238D34593C3073D0E9">
    <w:name w:val="D4C42E40EB3542238D34593C3073D0E9"/>
    <w:rsid w:val="00F44A94"/>
  </w:style>
  <w:style w:type="paragraph" w:customStyle="1" w:styleId="F9B6D679822B40DCBAEFCEE5C4A0E070">
    <w:name w:val="F9B6D679822B40DCBAEFCEE5C4A0E070"/>
    <w:rsid w:val="00F44A94"/>
  </w:style>
  <w:style w:type="paragraph" w:customStyle="1" w:styleId="3D212EF4B1E84451B36C86EF815C5677">
    <w:name w:val="3D212EF4B1E84451B36C86EF815C5677"/>
    <w:rsid w:val="00F44A94"/>
  </w:style>
  <w:style w:type="paragraph" w:customStyle="1" w:styleId="F52261131B204131943522B982F68921">
    <w:name w:val="F52261131B204131943522B982F68921"/>
    <w:rsid w:val="00F44A94"/>
  </w:style>
  <w:style w:type="paragraph" w:customStyle="1" w:styleId="0CDE462F6F6247AA8D3D14188A3CDC9A">
    <w:name w:val="0CDE462F6F6247AA8D3D14188A3CDC9A"/>
    <w:rsid w:val="00F44A94"/>
  </w:style>
  <w:style w:type="paragraph" w:customStyle="1" w:styleId="84571E920AEC49F8A0B7C9BEB488BD87">
    <w:name w:val="84571E920AEC49F8A0B7C9BEB488BD87"/>
    <w:rsid w:val="00F44A94"/>
  </w:style>
  <w:style w:type="paragraph" w:customStyle="1" w:styleId="8C42042B38E7498EB297F59531CEF03B">
    <w:name w:val="8C42042B38E7498EB297F59531CEF03B"/>
    <w:rsid w:val="00F44A94"/>
  </w:style>
  <w:style w:type="paragraph" w:customStyle="1" w:styleId="A46D7B1414914D48A7A4E6183BAF8884">
    <w:name w:val="A46D7B1414914D48A7A4E6183BAF8884"/>
    <w:rsid w:val="00F44A94"/>
  </w:style>
  <w:style w:type="paragraph" w:customStyle="1" w:styleId="C2142DEE494245F5B35514496D03DD2C">
    <w:name w:val="C2142DEE494245F5B35514496D03DD2C"/>
    <w:rsid w:val="00F44A94"/>
  </w:style>
  <w:style w:type="paragraph" w:customStyle="1" w:styleId="8A6AF3DBD23549978990E6CDCD7AE1F7">
    <w:name w:val="8A6AF3DBD23549978990E6CDCD7AE1F7"/>
    <w:rsid w:val="00F44A94"/>
  </w:style>
  <w:style w:type="paragraph" w:customStyle="1" w:styleId="4655DBCA94B340AA827D394D3416F701">
    <w:name w:val="4655DBCA94B340AA827D394D3416F701"/>
    <w:rsid w:val="00F44A94"/>
  </w:style>
  <w:style w:type="paragraph" w:customStyle="1" w:styleId="F46A0190D4F148C68EDC4BF7BC737961">
    <w:name w:val="F46A0190D4F148C68EDC4BF7BC737961"/>
    <w:rsid w:val="00F44A94"/>
  </w:style>
  <w:style w:type="paragraph" w:customStyle="1" w:styleId="6CD38EEA1AB94AFE99BA02FC000C44D5">
    <w:name w:val="6CD38EEA1AB94AFE99BA02FC000C44D5"/>
    <w:rsid w:val="00F44A94"/>
  </w:style>
  <w:style w:type="paragraph" w:customStyle="1" w:styleId="7491C973ED6F4C47B57A5923FFDBDEF5">
    <w:name w:val="7491C973ED6F4C47B57A5923FFDBDEF5"/>
    <w:rsid w:val="00F44A94"/>
  </w:style>
  <w:style w:type="paragraph" w:customStyle="1" w:styleId="BDE472B799E9414DA4C7D44F5F4D79E6">
    <w:name w:val="BDE472B799E9414DA4C7D44F5F4D79E6"/>
    <w:rsid w:val="00F44A94"/>
  </w:style>
  <w:style w:type="paragraph" w:customStyle="1" w:styleId="62BCEDF103134383A995DC0F45BD8F86">
    <w:name w:val="62BCEDF103134383A995DC0F45BD8F86"/>
    <w:rsid w:val="00F44A94"/>
  </w:style>
  <w:style w:type="paragraph" w:customStyle="1" w:styleId="8437DFBD687D40948F34F0E5F0D2A90D">
    <w:name w:val="8437DFBD687D40948F34F0E5F0D2A90D"/>
    <w:rsid w:val="00F44A94"/>
  </w:style>
  <w:style w:type="paragraph" w:customStyle="1" w:styleId="B639A8EBD7844E5BB15175F28C9127D1">
    <w:name w:val="B639A8EBD7844E5BB15175F28C9127D1"/>
    <w:rsid w:val="00F44A94"/>
  </w:style>
  <w:style w:type="paragraph" w:customStyle="1" w:styleId="236B2E4A9DA04F949AFAC1EDE7A69299">
    <w:name w:val="236B2E4A9DA04F949AFAC1EDE7A69299"/>
    <w:rsid w:val="00F44A94"/>
  </w:style>
  <w:style w:type="paragraph" w:customStyle="1" w:styleId="E18409ECA3B64309AF4AA764D770A8E2">
    <w:name w:val="E18409ECA3B64309AF4AA764D770A8E2"/>
    <w:rsid w:val="00F44A94"/>
  </w:style>
  <w:style w:type="paragraph" w:customStyle="1" w:styleId="7BC66C914D744B6AA30B5F1AC91D277B">
    <w:name w:val="7BC66C914D744B6AA30B5F1AC91D277B"/>
    <w:rsid w:val="00F44A94"/>
  </w:style>
  <w:style w:type="paragraph" w:customStyle="1" w:styleId="C2AF61EA138F49E0A202FA8FF4969276">
    <w:name w:val="C2AF61EA138F49E0A202FA8FF4969276"/>
    <w:rsid w:val="00F44A94"/>
  </w:style>
  <w:style w:type="paragraph" w:customStyle="1" w:styleId="BE86CE89A8A04ACFB356382C9EC72BAC">
    <w:name w:val="BE86CE89A8A04ACFB356382C9EC72BAC"/>
    <w:rsid w:val="00F44A94"/>
  </w:style>
  <w:style w:type="paragraph" w:customStyle="1" w:styleId="4D39966E471440CFA18CB6C06AF39A0A">
    <w:name w:val="4D39966E471440CFA18CB6C06AF39A0A"/>
    <w:rsid w:val="00F44A94"/>
  </w:style>
  <w:style w:type="paragraph" w:customStyle="1" w:styleId="DEB11D9801D1491E9D40F919E05B25E9">
    <w:name w:val="DEB11D9801D1491E9D40F919E05B25E9"/>
    <w:rsid w:val="00F44A94"/>
  </w:style>
  <w:style w:type="paragraph" w:customStyle="1" w:styleId="0C13D7F586BD40088C71DFC6A7C3FAD3">
    <w:name w:val="0C13D7F586BD40088C71DFC6A7C3FAD3"/>
    <w:rsid w:val="00F44A94"/>
  </w:style>
  <w:style w:type="paragraph" w:customStyle="1" w:styleId="201EE046A7C44ED2BE5394AD3148EEDC">
    <w:name w:val="201EE046A7C44ED2BE5394AD3148EEDC"/>
    <w:rsid w:val="00F44A94"/>
  </w:style>
  <w:style w:type="paragraph" w:customStyle="1" w:styleId="F6C2B32E040E443DACCE20FD9292AE3C">
    <w:name w:val="F6C2B32E040E443DACCE20FD9292AE3C"/>
    <w:rsid w:val="00F44A94"/>
  </w:style>
  <w:style w:type="paragraph" w:customStyle="1" w:styleId="04BCB4548E524C2AB00ABCEC7B4B71ED">
    <w:name w:val="04BCB4548E524C2AB00ABCEC7B4B71ED"/>
    <w:rsid w:val="00F44A94"/>
  </w:style>
  <w:style w:type="paragraph" w:customStyle="1" w:styleId="456F54E6F0644AFA93D109386A666994">
    <w:name w:val="456F54E6F0644AFA93D109386A666994"/>
    <w:rsid w:val="00F44A94"/>
  </w:style>
  <w:style w:type="paragraph" w:customStyle="1" w:styleId="D69722BB7B48450893BE4BF6F842EE21">
    <w:name w:val="D69722BB7B48450893BE4BF6F842EE21"/>
    <w:rsid w:val="00F44A94"/>
  </w:style>
  <w:style w:type="paragraph" w:customStyle="1" w:styleId="E2821F58BD8F49E1ABA71F7128BDCCE4">
    <w:name w:val="E2821F58BD8F49E1ABA71F7128BDCCE4"/>
    <w:rsid w:val="00F44A94"/>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Community Experience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A7A5D8-393A-4959-8EDE-1EA9CAA45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5</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Community Experience</vt:lpstr>
    </vt:vector>
  </TitlesOfParts>
  <Company/>
  <LinksUpToDate>false</LinksUpToDate>
  <CharactersWithSpaces>4394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Experience</dc:title>
  <dc:creator>SOLOMON</dc:creator>
  <cp:lastModifiedBy>FRANK</cp:lastModifiedBy>
  <cp:revision>2</cp:revision>
  <dcterms:created xsi:type="dcterms:W3CDTF">2018-01-04T19:35:00Z</dcterms:created>
  <dcterms:modified xsi:type="dcterms:W3CDTF">2018-01-04T19:35:00Z</dcterms:modified>
</cp:coreProperties>
</file>